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0B8C6" w14:textId="29493345" w:rsidR="003D0B8F" w:rsidRPr="00C76365" w:rsidRDefault="006E2190" w:rsidP="000319B8">
      <w:pPr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0A165A0C" wp14:editId="5C3E4ED5">
                <wp:simplePos x="0" y="0"/>
                <wp:positionH relativeFrom="page">
                  <wp:posOffset>7233557</wp:posOffset>
                </wp:positionH>
                <wp:positionV relativeFrom="paragraph">
                  <wp:posOffset>-141514</wp:posOffset>
                </wp:positionV>
                <wp:extent cx="3492074" cy="2933065"/>
                <wp:effectExtent l="0" t="0" r="0" b="635"/>
                <wp:wrapNone/>
                <wp:docPr id="2" name="object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074" cy="2933065"/>
                          <a:chOff x="-187580" y="884822"/>
                          <a:chExt cx="6335251" cy="4596782"/>
                        </a:xfrm>
                      </wpg:grpSpPr>
                      <pic:pic xmlns:pic="http://schemas.openxmlformats.org/drawingml/2006/picture">
                        <pic:nvPicPr>
                          <pic:cNvPr id="5" name="object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995" y="884822"/>
                            <a:ext cx="4596782" cy="4596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bject 15"/>
                        <wps:cNvSpPr/>
                        <wps:spPr>
                          <a:xfrm>
                            <a:off x="4195764" y="1089558"/>
                            <a:ext cx="1951907" cy="2110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0" h="1784350">
                                <a:moveTo>
                                  <a:pt x="530529" y="0"/>
                                </a:moveTo>
                                <a:lnTo>
                                  <a:pt x="484471" y="7722"/>
                                </a:lnTo>
                                <a:lnTo>
                                  <a:pt x="443011" y="27122"/>
                                </a:lnTo>
                                <a:lnTo>
                                  <a:pt x="407833" y="56245"/>
                                </a:lnTo>
                                <a:lnTo>
                                  <a:pt x="380621" y="93133"/>
                                </a:lnTo>
                                <a:lnTo>
                                  <a:pt x="363060" y="135831"/>
                                </a:lnTo>
                                <a:lnTo>
                                  <a:pt x="356872" y="182079"/>
                                </a:lnTo>
                                <a:lnTo>
                                  <a:pt x="356831" y="713625"/>
                                </a:lnTo>
                                <a:lnTo>
                                  <a:pt x="127" y="713625"/>
                                </a:lnTo>
                                <a:lnTo>
                                  <a:pt x="0" y="892048"/>
                                </a:lnTo>
                                <a:lnTo>
                                  <a:pt x="1236" y="939424"/>
                                </a:lnTo>
                                <a:lnTo>
                                  <a:pt x="4905" y="986156"/>
                                </a:lnTo>
                                <a:lnTo>
                                  <a:pt x="10944" y="1032183"/>
                                </a:lnTo>
                                <a:lnTo>
                                  <a:pt x="19291" y="1077443"/>
                                </a:lnTo>
                                <a:lnTo>
                                  <a:pt x="29886" y="1121873"/>
                                </a:lnTo>
                                <a:lnTo>
                                  <a:pt x="42666" y="1165413"/>
                                </a:lnTo>
                                <a:lnTo>
                                  <a:pt x="57570" y="1208001"/>
                                </a:lnTo>
                                <a:lnTo>
                                  <a:pt x="74536" y="1249575"/>
                                </a:lnTo>
                                <a:lnTo>
                                  <a:pt x="93502" y="1290073"/>
                                </a:lnTo>
                                <a:lnTo>
                                  <a:pt x="114407" y="1329434"/>
                                </a:lnTo>
                                <a:lnTo>
                                  <a:pt x="137190" y="1367596"/>
                                </a:lnTo>
                                <a:lnTo>
                                  <a:pt x="161787" y="1404497"/>
                                </a:lnTo>
                                <a:lnTo>
                                  <a:pt x="188139" y="1440077"/>
                                </a:lnTo>
                                <a:lnTo>
                                  <a:pt x="216183" y="1474272"/>
                                </a:lnTo>
                                <a:lnTo>
                                  <a:pt x="245857" y="1507022"/>
                                </a:lnTo>
                                <a:lnTo>
                                  <a:pt x="277100" y="1538265"/>
                                </a:lnTo>
                                <a:lnTo>
                                  <a:pt x="309850" y="1567939"/>
                                </a:lnTo>
                                <a:lnTo>
                                  <a:pt x="344046" y="1595983"/>
                                </a:lnTo>
                                <a:lnTo>
                                  <a:pt x="379626" y="1622334"/>
                                </a:lnTo>
                                <a:lnTo>
                                  <a:pt x="416528" y="1646931"/>
                                </a:lnTo>
                                <a:lnTo>
                                  <a:pt x="454691" y="1669714"/>
                                </a:lnTo>
                                <a:lnTo>
                                  <a:pt x="494052" y="1690619"/>
                                </a:lnTo>
                                <a:lnTo>
                                  <a:pt x="534551" y="1709585"/>
                                </a:lnTo>
                                <a:lnTo>
                                  <a:pt x="576125" y="1726551"/>
                                </a:lnTo>
                                <a:lnTo>
                                  <a:pt x="618714" y="1741455"/>
                                </a:lnTo>
                                <a:lnTo>
                                  <a:pt x="662255" y="1754235"/>
                                </a:lnTo>
                                <a:lnTo>
                                  <a:pt x="706686" y="1764829"/>
                                </a:lnTo>
                                <a:lnTo>
                                  <a:pt x="751947" y="1773177"/>
                                </a:lnTo>
                                <a:lnTo>
                                  <a:pt x="797974" y="1779216"/>
                                </a:lnTo>
                                <a:lnTo>
                                  <a:pt x="844708" y="1782884"/>
                                </a:lnTo>
                                <a:lnTo>
                                  <a:pt x="892086" y="1784121"/>
                                </a:lnTo>
                                <a:lnTo>
                                  <a:pt x="939464" y="1782884"/>
                                </a:lnTo>
                                <a:lnTo>
                                  <a:pt x="986199" y="1779216"/>
                                </a:lnTo>
                                <a:lnTo>
                                  <a:pt x="1032228" y="1773177"/>
                                </a:lnTo>
                                <a:lnTo>
                                  <a:pt x="1077489" y="1764829"/>
                                </a:lnTo>
                                <a:lnTo>
                                  <a:pt x="1121922" y="1754235"/>
                                </a:lnTo>
                                <a:lnTo>
                                  <a:pt x="1165463" y="1741455"/>
                                </a:lnTo>
                                <a:lnTo>
                                  <a:pt x="1208053" y="1726551"/>
                                </a:lnTo>
                                <a:lnTo>
                                  <a:pt x="1249628" y="1709585"/>
                                </a:lnTo>
                                <a:lnTo>
                                  <a:pt x="1290127" y="1690619"/>
                                </a:lnTo>
                                <a:lnTo>
                                  <a:pt x="1329489" y="1669714"/>
                                </a:lnTo>
                                <a:lnTo>
                                  <a:pt x="1367653" y="1646931"/>
                                </a:lnTo>
                                <a:lnTo>
                                  <a:pt x="1404555" y="1622334"/>
                                </a:lnTo>
                                <a:lnTo>
                                  <a:pt x="1440135" y="1595983"/>
                                </a:lnTo>
                                <a:lnTo>
                                  <a:pt x="1474332" y="1567939"/>
                                </a:lnTo>
                                <a:lnTo>
                                  <a:pt x="1507082" y="1538265"/>
                                </a:lnTo>
                                <a:lnTo>
                                  <a:pt x="1538326" y="1507022"/>
                                </a:lnTo>
                                <a:lnTo>
                                  <a:pt x="1568000" y="1474272"/>
                                </a:lnTo>
                                <a:lnTo>
                                  <a:pt x="1596044" y="1440077"/>
                                </a:lnTo>
                                <a:lnTo>
                                  <a:pt x="1622396" y="1404497"/>
                                </a:lnTo>
                                <a:lnTo>
                                  <a:pt x="1646994" y="1367596"/>
                                </a:lnTo>
                                <a:lnTo>
                                  <a:pt x="1669776" y="1329434"/>
                                </a:lnTo>
                                <a:lnTo>
                                  <a:pt x="1690682" y="1290073"/>
                                </a:lnTo>
                                <a:lnTo>
                                  <a:pt x="1709648" y="1249575"/>
                                </a:lnTo>
                                <a:lnTo>
                                  <a:pt x="1726614" y="1208001"/>
                                </a:lnTo>
                                <a:lnTo>
                                  <a:pt x="1741518" y="1165413"/>
                                </a:lnTo>
                                <a:lnTo>
                                  <a:pt x="1754298" y="1121873"/>
                                </a:lnTo>
                                <a:lnTo>
                                  <a:pt x="1764893" y="1077443"/>
                                </a:lnTo>
                                <a:lnTo>
                                  <a:pt x="1773240" y="1032183"/>
                                </a:lnTo>
                                <a:lnTo>
                                  <a:pt x="1779279" y="986156"/>
                                </a:lnTo>
                                <a:lnTo>
                                  <a:pt x="1782948" y="939424"/>
                                </a:lnTo>
                                <a:lnTo>
                                  <a:pt x="1784184" y="892048"/>
                                </a:lnTo>
                                <a:lnTo>
                                  <a:pt x="1784172" y="535203"/>
                                </a:lnTo>
                                <a:lnTo>
                                  <a:pt x="1427340" y="535203"/>
                                </a:lnTo>
                                <a:lnTo>
                                  <a:pt x="1427340" y="182079"/>
                                </a:lnTo>
                                <a:lnTo>
                                  <a:pt x="1070508" y="182079"/>
                                </a:lnTo>
                                <a:lnTo>
                                  <a:pt x="1070028" y="178371"/>
                                </a:lnTo>
                                <a:lnTo>
                                  <a:pt x="713676" y="178371"/>
                                </a:lnTo>
                                <a:lnTo>
                                  <a:pt x="707103" y="130222"/>
                                </a:lnTo>
                                <a:lnTo>
                                  <a:pt x="688571" y="87064"/>
                                </a:lnTo>
                                <a:lnTo>
                                  <a:pt x="659865" y="50680"/>
                                </a:lnTo>
                                <a:lnTo>
                                  <a:pt x="622767" y="22853"/>
                                </a:lnTo>
                                <a:lnTo>
                                  <a:pt x="579060" y="5366"/>
                                </a:lnTo>
                                <a:lnTo>
                                  <a:pt x="530529" y="0"/>
                                </a:lnTo>
                                <a:close/>
                              </a:path>
                              <a:path w="1784350" h="1784350">
                                <a:moveTo>
                                  <a:pt x="178409" y="535203"/>
                                </a:moveTo>
                                <a:lnTo>
                                  <a:pt x="130979" y="541576"/>
                                </a:lnTo>
                                <a:lnTo>
                                  <a:pt x="88360" y="559563"/>
                                </a:lnTo>
                                <a:lnTo>
                                  <a:pt x="52252" y="587462"/>
                                </a:lnTo>
                                <a:lnTo>
                                  <a:pt x="24356" y="623572"/>
                                </a:lnTo>
                                <a:lnTo>
                                  <a:pt x="6372" y="666194"/>
                                </a:lnTo>
                                <a:lnTo>
                                  <a:pt x="0" y="713625"/>
                                </a:lnTo>
                                <a:lnTo>
                                  <a:pt x="356831" y="713625"/>
                                </a:lnTo>
                                <a:lnTo>
                                  <a:pt x="350458" y="666194"/>
                                </a:lnTo>
                                <a:lnTo>
                                  <a:pt x="332471" y="623572"/>
                                </a:lnTo>
                                <a:lnTo>
                                  <a:pt x="304572" y="587462"/>
                                </a:lnTo>
                                <a:lnTo>
                                  <a:pt x="268462" y="559563"/>
                                </a:lnTo>
                                <a:lnTo>
                                  <a:pt x="225841" y="541576"/>
                                </a:lnTo>
                                <a:lnTo>
                                  <a:pt x="178409" y="535203"/>
                                </a:lnTo>
                                <a:close/>
                              </a:path>
                              <a:path w="1784350" h="1784350">
                                <a:moveTo>
                                  <a:pt x="1605749" y="356793"/>
                                </a:moveTo>
                                <a:lnTo>
                                  <a:pt x="1558323" y="363166"/>
                                </a:lnTo>
                                <a:lnTo>
                                  <a:pt x="1515705" y="381150"/>
                                </a:lnTo>
                                <a:lnTo>
                                  <a:pt x="1479597" y="409046"/>
                                </a:lnTo>
                                <a:lnTo>
                                  <a:pt x="1451699" y="445153"/>
                                </a:lnTo>
                                <a:lnTo>
                                  <a:pt x="1433713" y="487772"/>
                                </a:lnTo>
                                <a:lnTo>
                                  <a:pt x="1427340" y="535203"/>
                                </a:lnTo>
                                <a:lnTo>
                                  <a:pt x="1784172" y="535203"/>
                                </a:lnTo>
                                <a:lnTo>
                                  <a:pt x="1777798" y="487772"/>
                                </a:lnTo>
                                <a:lnTo>
                                  <a:pt x="1759812" y="445153"/>
                                </a:lnTo>
                                <a:lnTo>
                                  <a:pt x="1731913" y="409046"/>
                                </a:lnTo>
                                <a:lnTo>
                                  <a:pt x="1695802" y="381150"/>
                                </a:lnTo>
                                <a:lnTo>
                                  <a:pt x="1653181" y="363166"/>
                                </a:lnTo>
                                <a:lnTo>
                                  <a:pt x="1605749" y="356793"/>
                                </a:lnTo>
                                <a:close/>
                              </a:path>
                              <a:path w="1784350" h="1784350">
                                <a:moveTo>
                                  <a:pt x="1253947" y="12"/>
                                </a:moveTo>
                                <a:lnTo>
                                  <a:pt x="1205350" y="5304"/>
                                </a:lnTo>
                                <a:lnTo>
                                  <a:pt x="1161577" y="22756"/>
                                </a:lnTo>
                                <a:lnTo>
                                  <a:pt x="1124418" y="50577"/>
                                </a:lnTo>
                                <a:lnTo>
                                  <a:pt x="1095660" y="86980"/>
                                </a:lnTo>
                                <a:lnTo>
                                  <a:pt x="1077094" y="130174"/>
                                </a:lnTo>
                                <a:lnTo>
                                  <a:pt x="1070607" y="177647"/>
                                </a:lnTo>
                                <a:lnTo>
                                  <a:pt x="1070508" y="182079"/>
                                </a:lnTo>
                                <a:lnTo>
                                  <a:pt x="1427340" y="182079"/>
                                </a:lnTo>
                                <a:lnTo>
                                  <a:pt x="1421245" y="135023"/>
                                </a:lnTo>
                                <a:lnTo>
                                  <a:pt x="1403982" y="92264"/>
                                </a:lnTo>
                                <a:lnTo>
                                  <a:pt x="1377086" y="55594"/>
                                </a:lnTo>
                                <a:lnTo>
                                  <a:pt x="1342092" y="26802"/>
                                </a:lnTo>
                                <a:lnTo>
                                  <a:pt x="1300534" y="7678"/>
                                </a:lnTo>
                                <a:lnTo>
                                  <a:pt x="1253947" y="12"/>
                                </a:lnTo>
                                <a:close/>
                              </a:path>
                              <a:path w="1784350" h="1784350">
                                <a:moveTo>
                                  <a:pt x="897102" y="12"/>
                                </a:moveTo>
                                <a:lnTo>
                                  <a:pt x="848506" y="5304"/>
                                </a:lnTo>
                                <a:lnTo>
                                  <a:pt x="804736" y="22756"/>
                                </a:lnTo>
                                <a:lnTo>
                                  <a:pt x="767580" y="50577"/>
                                </a:lnTo>
                                <a:lnTo>
                                  <a:pt x="738825" y="86980"/>
                                </a:lnTo>
                                <a:lnTo>
                                  <a:pt x="720261" y="130174"/>
                                </a:lnTo>
                                <a:lnTo>
                                  <a:pt x="713676" y="178371"/>
                                </a:lnTo>
                                <a:lnTo>
                                  <a:pt x="1070028" y="178371"/>
                                </a:lnTo>
                                <a:lnTo>
                                  <a:pt x="1064413" y="135023"/>
                                </a:lnTo>
                                <a:lnTo>
                                  <a:pt x="1047149" y="92264"/>
                                </a:lnTo>
                                <a:lnTo>
                                  <a:pt x="1020252" y="55594"/>
                                </a:lnTo>
                                <a:lnTo>
                                  <a:pt x="985256" y="26802"/>
                                </a:lnTo>
                                <a:lnTo>
                                  <a:pt x="943695" y="7678"/>
                                </a:lnTo>
                                <a:lnTo>
                                  <a:pt x="897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4" name="object 13"/>
                        <wps:cNvSpPr/>
                        <wps:spPr>
                          <a:xfrm>
                            <a:off x="-187580" y="1028241"/>
                            <a:ext cx="1649012" cy="196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495425">
                                <a:moveTo>
                                  <a:pt x="444690" y="0"/>
                                </a:moveTo>
                                <a:lnTo>
                                  <a:pt x="398776" y="8996"/>
                                </a:lnTo>
                                <a:lnTo>
                                  <a:pt x="358822" y="31614"/>
                                </a:lnTo>
                                <a:lnTo>
                                  <a:pt x="327266" y="65020"/>
                                </a:lnTo>
                                <a:lnTo>
                                  <a:pt x="306546" y="106382"/>
                                </a:lnTo>
                                <a:lnTo>
                                  <a:pt x="299138" y="152615"/>
                                </a:lnTo>
                                <a:lnTo>
                                  <a:pt x="299097" y="598157"/>
                                </a:lnTo>
                                <a:lnTo>
                                  <a:pt x="114" y="598157"/>
                                </a:lnTo>
                                <a:lnTo>
                                  <a:pt x="0" y="747699"/>
                                </a:lnTo>
                                <a:lnTo>
                                  <a:pt x="1471" y="794986"/>
                                </a:lnTo>
                                <a:lnTo>
                                  <a:pt x="5825" y="841492"/>
                                </a:lnTo>
                                <a:lnTo>
                                  <a:pt x="12976" y="887128"/>
                                </a:lnTo>
                                <a:lnTo>
                                  <a:pt x="22836" y="931807"/>
                                </a:lnTo>
                                <a:lnTo>
                                  <a:pt x="35317" y="975443"/>
                                </a:lnTo>
                                <a:lnTo>
                                  <a:pt x="50331" y="1017946"/>
                                </a:lnTo>
                                <a:lnTo>
                                  <a:pt x="67791" y="1059230"/>
                                </a:lnTo>
                                <a:lnTo>
                                  <a:pt x="87609" y="1099207"/>
                                </a:lnTo>
                                <a:lnTo>
                                  <a:pt x="109698" y="1137789"/>
                                </a:lnTo>
                                <a:lnTo>
                                  <a:pt x="133969" y="1174889"/>
                                </a:lnTo>
                                <a:lnTo>
                                  <a:pt x="160337" y="1210419"/>
                                </a:lnTo>
                                <a:lnTo>
                                  <a:pt x="188712" y="1244292"/>
                                </a:lnTo>
                                <a:lnTo>
                                  <a:pt x="219008" y="1276419"/>
                                </a:lnTo>
                                <a:lnTo>
                                  <a:pt x="251136" y="1306714"/>
                                </a:lnTo>
                                <a:lnTo>
                                  <a:pt x="285010" y="1335089"/>
                                </a:lnTo>
                                <a:lnTo>
                                  <a:pt x="320541" y="1361456"/>
                                </a:lnTo>
                                <a:lnTo>
                                  <a:pt x="357642" y="1385727"/>
                                </a:lnTo>
                                <a:lnTo>
                                  <a:pt x="396226" y="1407816"/>
                                </a:lnTo>
                                <a:lnTo>
                                  <a:pt x="436204" y="1427634"/>
                                </a:lnTo>
                                <a:lnTo>
                                  <a:pt x="477489" y="1445094"/>
                                </a:lnTo>
                                <a:lnTo>
                                  <a:pt x="519995" y="1460108"/>
                                </a:lnTo>
                                <a:lnTo>
                                  <a:pt x="563632" y="1472588"/>
                                </a:lnTo>
                                <a:lnTo>
                                  <a:pt x="608314" y="1482448"/>
                                </a:lnTo>
                                <a:lnTo>
                                  <a:pt x="653952" y="1489599"/>
                                </a:lnTo>
                                <a:lnTo>
                                  <a:pt x="700460" y="1493953"/>
                                </a:lnTo>
                                <a:lnTo>
                                  <a:pt x="747750" y="1495425"/>
                                </a:lnTo>
                                <a:lnTo>
                                  <a:pt x="795038" y="1493953"/>
                                </a:lnTo>
                                <a:lnTo>
                                  <a:pt x="841545" y="1489599"/>
                                </a:lnTo>
                                <a:lnTo>
                                  <a:pt x="887183" y="1482448"/>
                                </a:lnTo>
                                <a:lnTo>
                                  <a:pt x="931863" y="1472588"/>
                                </a:lnTo>
                                <a:lnTo>
                                  <a:pt x="975500" y="1460108"/>
                                </a:lnTo>
                                <a:lnTo>
                                  <a:pt x="1018004" y="1445094"/>
                                </a:lnTo>
                                <a:lnTo>
                                  <a:pt x="1059289" y="1427634"/>
                                </a:lnTo>
                                <a:lnTo>
                                  <a:pt x="1099266" y="1407816"/>
                                </a:lnTo>
                                <a:lnTo>
                                  <a:pt x="1137849" y="1385727"/>
                                </a:lnTo>
                                <a:lnTo>
                                  <a:pt x="1174950" y="1361456"/>
                                </a:lnTo>
                                <a:lnTo>
                                  <a:pt x="1210480" y="1335089"/>
                                </a:lnTo>
                                <a:lnTo>
                                  <a:pt x="1244353" y="1306714"/>
                                </a:lnTo>
                                <a:lnTo>
                                  <a:pt x="1276481" y="1276419"/>
                                </a:lnTo>
                                <a:lnTo>
                                  <a:pt x="1306777" y="1244292"/>
                                </a:lnTo>
                                <a:lnTo>
                                  <a:pt x="1335152" y="1210419"/>
                                </a:lnTo>
                                <a:lnTo>
                                  <a:pt x="1361519" y="1174889"/>
                                </a:lnTo>
                                <a:lnTo>
                                  <a:pt x="1385790" y="1137789"/>
                                </a:lnTo>
                                <a:lnTo>
                                  <a:pt x="1407879" y="1099207"/>
                                </a:lnTo>
                                <a:lnTo>
                                  <a:pt x="1427697" y="1059230"/>
                                </a:lnTo>
                                <a:lnTo>
                                  <a:pt x="1445157" y="1017946"/>
                                </a:lnTo>
                                <a:lnTo>
                                  <a:pt x="1460171" y="975443"/>
                                </a:lnTo>
                                <a:lnTo>
                                  <a:pt x="1472651" y="931807"/>
                                </a:lnTo>
                                <a:lnTo>
                                  <a:pt x="1482511" y="887128"/>
                                </a:lnTo>
                                <a:lnTo>
                                  <a:pt x="1489662" y="841492"/>
                                </a:lnTo>
                                <a:lnTo>
                                  <a:pt x="1494017" y="794986"/>
                                </a:lnTo>
                                <a:lnTo>
                                  <a:pt x="1495488" y="747699"/>
                                </a:lnTo>
                                <a:lnTo>
                                  <a:pt x="1495475" y="448602"/>
                                </a:lnTo>
                                <a:lnTo>
                                  <a:pt x="1196390" y="448602"/>
                                </a:lnTo>
                                <a:lnTo>
                                  <a:pt x="1196390" y="152615"/>
                                </a:lnTo>
                                <a:lnTo>
                                  <a:pt x="897293" y="152615"/>
                                </a:lnTo>
                                <a:lnTo>
                                  <a:pt x="896809" y="149504"/>
                                </a:lnTo>
                                <a:lnTo>
                                  <a:pt x="598195" y="149504"/>
                                </a:lnTo>
                                <a:lnTo>
                                  <a:pt x="590333" y="101526"/>
                                </a:lnTo>
                                <a:lnTo>
                                  <a:pt x="568470" y="60004"/>
                                </a:lnTo>
                                <a:lnTo>
                                  <a:pt x="535186" y="27521"/>
                                </a:lnTo>
                                <a:lnTo>
                                  <a:pt x="493066" y="6659"/>
                                </a:lnTo>
                                <a:lnTo>
                                  <a:pt x="444690" y="0"/>
                                </a:lnTo>
                                <a:close/>
                              </a:path>
                              <a:path w="1496060" h="1495425">
                                <a:moveTo>
                                  <a:pt x="149555" y="448602"/>
                                </a:moveTo>
                                <a:lnTo>
                                  <a:pt x="102282" y="456226"/>
                                </a:lnTo>
                                <a:lnTo>
                                  <a:pt x="61228" y="477456"/>
                                </a:lnTo>
                                <a:lnTo>
                                  <a:pt x="28854" y="509830"/>
                                </a:lnTo>
                                <a:lnTo>
                                  <a:pt x="7624" y="550884"/>
                                </a:lnTo>
                                <a:lnTo>
                                  <a:pt x="0" y="598157"/>
                                </a:lnTo>
                                <a:lnTo>
                                  <a:pt x="299097" y="598157"/>
                                </a:lnTo>
                                <a:lnTo>
                                  <a:pt x="291473" y="550884"/>
                                </a:lnTo>
                                <a:lnTo>
                                  <a:pt x="270244" y="509830"/>
                                </a:lnTo>
                                <a:lnTo>
                                  <a:pt x="237872" y="477456"/>
                                </a:lnTo>
                                <a:lnTo>
                                  <a:pt x="196821" y="456226"/>
                                </a:lnTo>
                                <a:lnTo>
                                  <a:pt x="149555" y="448602"/>
                                </a:lnTo>
                                <a:close/>
                              </a:path>
                              <a:path w="1496060" h="1495425">
                                <a:moveTo>
                                  <a:pt x="1345920" y="299059"/>
                                </a:moveTo>
                                <a:lnTo>
                                  <a:pt x="1298660" y="306682"/>
                                </a:lnTo>
                                <a:lnTo>
                                  <a:pt x="1257613" y="327909"/>
                                </a:lnTo>
                                <a:lnTo>
                                  <a:pt x="1225243" y="360279"/>
                                </a:lnTo>
                                <a:lnTo>
                                  <a:pt x="1204014" y="401330"/>
                                </a:lnTo>
                                <a:lnTo>
                                  <a:pt x="1196390" y="448602"/>
                                </a:lnTo>
                                <a:lnTo>
                                  <a:pt x="1495475" y="448602"/>
                                </a:lnTo>
                                <a:lnTo>
                                  <a:pt x="1487851" y="401330"/>
                                </a:lnTo>
                                <a:lnTo>
                                  <a:pt x="1466621" y="360279"/>
                                </a:lnTo>
                                <a:lnTo>
                                  <a:pt x="1434247" y="327909"/>
                                </a:lnTo>
                                <a:lnTo>
                                  <a:pt x="1393193" y="306682"/>
                                </a:lnTo>
                                <a:lnTo>
                                  <a:pt x="1345920" y="299059"/>
                                </a:lnTo>
                                <a:close/>
                              </a:path>
                              <a:path w="1496060" h="1495425">
                                <a:moveTo>
                                  <a:pt x="1051052" y="12"/>
                                </a:moveTo>
                                <a:lnTo>
                                  <a:pt x="1002605" y="6604"/>
                                </a:lnTo>
                                <a:lnTo>
                                  <a:pt x="960416" y="27442"/>
                                </a:lnTo>
                                <a:lnTo>
                                  <a:pt x="927074" y="59932"/>
                                </a:lnTo>
                                <a:lnTo>
                                  <a:pt x="905170" y="101483"/>
                                </a:lnTo>
                                <a:lnTo>
                                  <a:pt x="897391" y="148907"/>
                                </a:lnTo>
                                <a:lnTo>
                                  <a:pt x="897293" y="152615"/>
                                </a:lnTo>
                                <a:lnTo>
                                  <a:pt x="1196390" y="152615"/>
                                </a:lnTo>
                                <a:lnTo>
                                  <a:pt x="1189095" y="105670"/>
                                </a:lnTo>
                                <a:lnTo>
                                  <a:pt x="1168691" y="64342"/>
                                </a:lnTo>
                                <a:lnTo>
                                  <a:pt x="1137401" y="31227"/>
                                </a:lnTo>
                                <a:lnTo>
                                  <a:pt x="1097447" y="8919"/>
                                </a:lnTo>
                                <a:lnTo>
                                  <a:pt x="1051052" y="12"/>
                                </a:lnTo>
                                <a:close/>
                              </a:path>
                              <a:path w="1496060" h="1495425">
                                <a:moveTo>
                                  <a:pt x="751954" y="12"/>
                                </a:moveTo>
                                <a:lnTo>
                                  <a:pt x="703508" y="6604"/>
                                </a:lnTo>
                                <a:lnTo>
                                  <a:pt x="661319" y="27442"/>
                                </a:lnTo>
                                <a:lnTo>
                                  <a:pt x="627977" y="59932"/>
                                </a:lnTo>
                                <a:lnTo>
                                  <a:pt x="606072" y="101483"/>
                                </a:lnTo>
                                <a:lnTo>
                                  <a:pt x="598195" y="149504"/>
                                </a:lnTo>
                                <a:lnTo>
                                  <a:pt x="896809" y="149504"/>
                                </a:lnTo>
                                <a:lnTo>
                                  <a:pt x="889997" y="105670"/>
                                </a:lnTo>
                                <a:lnTo>
                                  <a:pt x="869593" y="64342"/>
                                </a:lnTo>
                                <a:lnTo>
                                  <a:pt x="838303" y="31227"/>
                                </a:lnTo>
                                <a:lnTo>
                                  <a:pt x="798349" y="8919"/>
                                </a:lnTo>
                                <a:lnTo>
                                  <a:pt x="7519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BDBBF" id="object 11" o:spid="_x0000_s1026" style="position:absolute;margin-left:569.55pt;margin-top:-11.15pt;width:274.95pt;height:230.95pt;z-index:251654139;mso-position-horizontal-relative:page;mso-width-relative:margin;mso-height-relative:margin" coordorigin="-1875,8848" coordsize="63352,45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4" o:spid="_x0000_s1027" type="#_x0000_t75" style="position:absolute;left:6219;top:8848;width:45968;height:4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">
                  <v:imagedata r:id="rId10" o:title=""/>
                </v:shape>
                <v:shape id="object 15" o:spid="_x0000_s1028" style="position:absolute;left:41957;top:10895;width:19519;height:21102;visibility:visible;mso-wrap-style:square;v-text-anchor:top" coordsize="1784350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" path="m530529,l484471,7722,443011,27122,407833,56245,380621,93133r-17561,42698l356872,182079r-41,531546l127,713625,,892048r1236,47376l4905,986156r6039,46027l19291,1077443r10595,44430l42666,1165413r14904,42588l74536,1249575r18966,40498l114407,1329434r22783,38162l161787,1404497r26352,35580l216183,1474272r29674,32750l277100,1538265r32750,29674l344046,1595983r35580,26351l416528,1646931r38163,22783l494052,1690619r40499,18966l576125,1726551r42589,14904l662255,1754235r44431,10594l751947,1773177r46027,6039l844708,1782884r47378,1237l939464,1782884r46735,-3668l1032228,1773177r45261,-8348l1121922,1754235r43541,-12780l1208053,1726551r41575,-16966l1290127,1690619r39362,-20905l1367653,1646931r36902,-24597l1440135,1595983r34197,-28044l1507082,1538265r31244,-31243l1568000,1474272r28044,-34195l1622396,1404497r24598,-36901l1669776,1329434r20906,-39361l1709648,1249575r16966,-41574l1741518,1165413r12780,-43540l1764893,1077443r8347,-45260l1779279,986156r3669,-46732l1784184,892048r-12,-356845l1427340,535203r,-353124l1070508,182079r-480,-3708l713676,178371r-6573,-48149l688571,87064,659865,50680,622767,22853,579060,5366,530529,xem178409,535203r-47430,6373l88360,559563,52252,587462,24356,623572,6372,666194,,713625r356831,l350458,666194,332471,623572,304572,587462,268462,559563,225841,541576r-47432,-6373xem1605749,356793r-47426,6373l1515705,381150r-36108,27896l1451699,445153r-17986,42619l1427340,535203r356832,l1777798,487772r-17986,-42619l1731913,409046r-36111,-27896l1653181,363166r-47432,-6373xem1253947,12r-48597,5292l1161577,22756r-37159,27821l1095660,86980r-18566,43194l1070607,177647r-99,4432l1427340,182079r-6095,-47056l1403982,92264,1377086,55594,1342092,26802,1300534,7678,1253947,12xem897102,12l848506,5304,804736,22756,767580,50577,738825,86980r-18564,43194l713676,178371r356352,l1064413,135023,1047149,92264,1020252,55594,985256,26802,943695,7678,897102,12xe" fillcolor="#f3b092 [1941]" stroked="f">
                  <v:path arrowok="t"/>
                </v:shape>
                <v:shape id="object 13" o:spid="_x0000_s1029" style="position:absolute;left:-1875;top:10282;width:16489;height:19635;visibility:visible;mso-wrap-style:square;v-text-anchor:top" coordsize="1496060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" path="m444690,l398776,8996,358822,31614,327266,65020r-20720,41362l299138,152615r-41,445542l114,598157,,747699r1471,47287l5825,841492r7151,45636l22836,931807r12481,43636l50331,1017946r17460,41284l87609,1099207r22089,38582l133969,1174889r26368,35530l188712,1244292r30296,32127l251136,1306714r33874,28375l320541,1361456r37101,24271l396226,1407816r39978,19818l477489,1445094r42506,15014l563632,1472588r44682,9860l653952,1489599r46508,4354l747750,1495425r47288,-1472l841545,1489599r45638,-7151l931863,1472588r43637,-12480l1018004,1445094r41285,-17460l1099266,1407816r38583,-22089l1174950,1361456r35530,-26367l1244353,1306714r32128,-30295l1306777,1244292r28375,-33873l1361519,1174889r24271,-37100l1407879,1099207r19818,-39977l1445157,1017946r15014,-42503l1472651,931807r9860,-44679l1489662,841492r4355,-46506l1495488,747699r-13,-299097l1196390,448602r,-295987l897293,152615r-484,-3111l598195,149504r-7862,-47978l568470,60004,535186,27521,493066,6659,444690,xem149555,448602r-47273,7624l61228,477456,28854,509830,7624,550884,,598157r299097,l291473,550884,270244,509830,237872,477456,196821,456226r-47266,-7624xem1345920,299059r-47260,7623l1257613,327909r-32370,32370l1204014,401330r-7624,47272l1495475,448602r-7624,-47272l1466621,360279r-32374,-32370l1393193,306682r-47273,-7623xem1051052,12r-48447,6592l960416,27442,927074,59932r-21904,41551l897391,148907r-98,3708l1196390,152615r-7295,-46945l1168691,64342,1137401,31227,1097447,8919,1051052,12xem751954,12l703508,6604,661319,27442,627977,59932r-21905,41551l598195,149504r298614,l889997,105670,869593,64342,838303,31227,798349,8919,751954,12xe" fillcolor="#f7cab6 [1301]" stroked="f">
                  <v:path arrowok="t"/>
                </v:shape>
                <w10:wrap anchorx="page"/>
              </v:group>
            </w:pict>
          </mc:Fallback>
        </mc:AlternateContent>
      </w:r>
      <w:r w:rsidR="00F13036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1C6C5C6" wp14:editId="4785DAF4">
                <wp:simplePos x="0" y="0"/>
                <wp:positionH relativeFrom="page">
                  <wp:posOffset>234043</wp:posOffset>
                </wp:positionH>
                <wp:positionV relativeFrom="paragraph">
                  <wp:posOffset>-70757</wp:posOffset>
                </wp:positionV>
                <wp:extent cx="6783342" cy="14859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342" cy="14859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11D40" w14:textId="2B3050BC" w:rsidR="00DA62B2" w:rsidRPr="00247AF7" w:rsidRDefault="00F40D27" w:rsidP="007004BD">
                            <w:pPr>
                              <w:rPr>
                                <w:rFonts w:ascii="Arial Black" w:hAnsi="Arial Black" w:cs="Ahar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AF7">
                              <w:rPr>
                                <w:rFonts w:ascii="Arial Black" w:hAnsi="Arial Black" w:cs="Ahar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INTRODUCTION TO WORK AND</w:t>
                            </w:r>
                            <w:r w:rsidR="00BD77C5" w:rsidRPr="00247AF7">
                              <w:rPr>
                                <w:rFonts w:ascii="Arial Black" w:hAnsi="Arial Black" w:cs="Ahar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47AF7">
                              <w:rPr>
                                <w:rFonts w:ascii="Arial Black" w:hAnsi="Arial Black" w:cs="Ahar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HEALTH</w:t>
                            </w:r>
                            <w:r w:rsidR="00BD77C5" w:rsidRPr="00247AF7">
                              <w:rPr>
                                <w:rFonts w:ascii="Arial Black" w:hAnsi="Arial Black" w:cs="Ahar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47AF7">
                              <w:rPr>
                                <w:rFonts w:ascii="Arial Black" w:hAnsi="Arial Black" w:cs="Ahar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6C5C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8.45pt;margin-top:-5.55pt;width:534.1pt;height:117pt;z-index:251653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" fillcolor="#eb7d4a [3205]" stroked="f" strokeweight=".5pt">
                <v:textbox>
                  <w:txbxContent>
                    <w:p w14:paraId="35911D40" w14:textId="2B3050BC" w:rsidR="00DA62B2" w:rsidRPr="00247AF7" w:rsidRDefault="00F40D27" w:rsidP="007004BD">
                      <w:pPr>
                        <w:rPr>
                          <w:rFonts w:ascii="Arial Black" w:hAnsi="Arial Black" w:cs="Aharoni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47AF7">
                        <w:rPr>
                          <w:rFonts w:ascii="Arial Black" w:hAnsi="Arial Black" w:cs="Aharoni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INTRODUCTION TO WORK AND</w:t>
                      </w:r>
                      <w:r w:rsidR="00BD77C5" w:rsidRPr="00247AF7">
                        <w:rPr>
                          <w:rFonts w:ascii="Arial Black" w:hAnsi="Arial Black" w:cs="Aharoni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47AF7">
                        <w:rPr>
                          <w:rFonts w:ascii="Arial Black" w:hAnsi="Arial Black" w:cs="Aharoni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HEALTH</w:t>
                      </w:r>
                      <w:r w:rsidR="00BD77C5" w:rsidRPr="00247AF7">
                        <w:rPr>
                          <w:rFonts w:ascii="Arial Black" w:hAnsi="Arial Black" w:cs="Aharoni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47AF7">
                        <w:rPr>
                          <w:rFonts w:ascii="Arial Black" w:hAnsi="Arial Black" w:cs="Aharoni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6F32" w:rsidRPr="00C76365">
        <w:rPr>
          <w:noProof/>
          <w:lang w:val="en-GB" w:bidi="en-US"/>
        </w:rPr>
        <mc:AlternateContent>
          <mc:Choice Requires="wps">
            <w:drawing>
              <wp:anchor distT="0" distB="0" distL="114300" distR="114300" simplePos="0" relativeHeight="251651064" behindDoc="1" locked="1" layoutInCell="1" allowOverlap="1" wp14:anchorId="30A9A63D" wp14:editId="4010CB1B">
                <wp:simplePos x="0" y="0"/>
                <wp:positionH relativeFrom="margin">
                  <wp:posOffset>-713105</wp:posOffset>
                </wp:positionH>
                <wp:positionV relativeFrom="paragraph">
                  <wp:posOffset>-457200</wp:posOffset>
                </wp:positionV>
                <wp:extent cx="10795000" cy="7717790"/>
                <wp:effectExtent l="0" t="0" r="635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0" cy="77177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AAFF2" id="Rectangle 1" o:spid="_x0000_s1026" alt="&quot;&quot;" style="position:absolute;margin-left:-56.15pt;margin-top:-36pt;width:850pt;height:607.7pt;z-index:-251665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" fillcolor="#eb7d4a [3205]" stroked="f" strokeweight="1pt">
                <w10:wrap anchorx="margin"/>
                <w10:anchorlock/>
              </v:rect>
            </w:pict>
          </mc:Fallback>
        </mc:AlternateContent>
      </w:r>
    </w:p>
    <w:p w14:paraId="7341716F" w14:textId="6A9B8A1E" w:rsidR="003D0B8F" w:rsidRPr="00C76365" w:rsidRDefault="00511E47" w:rsidP="0010090C">
      <w:pPr>
        <w:rPr>
          <w:sz w:val="16"/>
          <w:szCs w:val="16"/>
          <w:lang w:val="en-GB"/>
        </w:rPr>
      </w:pPr>
      <w:r w:rsidRPr="00764293">
        <w:rPr>
          <w:noProof/>
          <w:sz w:val="16"/>
          <w:szCs w:val="16"/>
          <w:lang w:val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80347A" wp14:editId="0243540C">
                <wp:simplePos x="0" y="0"/>
                <wp:positionH relativeFrom="column">
                  <wp:posOffset>7657283</wp:posOffset>
                </wp:positionH>
                <wp:positionV relativeFrom="paragraph">
                  <wp:posOffset>2949757</wp:posOffset>
                </wp:positionV>
                <wp:extent cx="1322070" cy="7029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702945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CE9D9" w14:textId="77777777" w:rsidR="00764293" w:rsidRPr="00F57DAC" w:rsidRDefault="00764293" w:rsidP="00764293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Tuesday 11</w:t>
                            </w: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April</w:t>
                            </w:r>
                          </w:p>
                          <w:p w14:paraId="39801EA3" w14:textId="77777777" w:rsidR="005E2FEB" w:rsidRPr="00F57DAC" w:rsidRDefault="005E2FEB" w:rsidP="005E2FEB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11am – 2pm</w:t>
                            </w:r>
                          </w:p>
                          <w:p w14:paraId="0A098DE3" w14:textId="20F85E14" w:rsidR="00764293" w:rsidRDefault="007642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4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02.95pt;margin-top:232.25pt;width:104.1pt;height:55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" fillcolor="#f96" stroked="f">
                <v:textbox>
                  <w:txbxContent>
                    <w:p w14:paraId="323CE9D9" w14:textId="77777777" w:rsidR="00764293" w:rsidRPr="00F57DAC" w:rsidRDefault="00764293" w:rsidP="00764293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Tuesday 11</w:t>
                      </w: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April</w:t>
                      </w:r>
                    </w:p>
                    <w:p w14:paraId="39801EA3" w14:textId="77777777" w:rsidR="005E2FEB" w:rsidRPr="00F57DAC" w:rsidRDefault="005E2FEB" w:rsidP="005E2FEB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11am – 2pm</w:t>
                      </w:r>
                    </w:p>
                    <w:p w14:paraId="0A098DE3" w14:textId="20F85E14" w:rsidR="00764293" w:rsidRDefault="00764293"/>
                  </w:txbxContent>
                </v:textbox>
                <w10:wrap type="square"/>
              </v:shape>
            </w:pict>
          </mc:Fallback>
        </mc:AlternateContent>
      </w:r>
      <w:r w:rsidR="00B531F4"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7EEB3B56" wp14:editId="762E16CF">
                <wp:simplePos x="0" y="0"/>
                <wp:positionH relativeFrom="page">
                  <wp:posOffset>8185785</wp:posOffset>
                </wp:positionH>
                <wp:positionV relativeFrom="paragraph">
                  <wp:posOffset>1141095</wp:posOffset>
                </wp:positionV>
                <wp:extent cx="2530475" cy="2935605"/>
                <wp:effectExtent l="0" t="0" r="3175" b="0"/>
                <wp:wrapNone/>
                <wp:docPr id="26" name="object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0475" cy="2935605"/>
                          <a:chOff x="8732451" y="2388313"/>
                          <a:chExt cx="2380733" cy="2938926"/>
                        </a:xfrm>
                      </wpg:grpSpPr>
                      <wps:wsp>
                        <wps:cNvPr id="28" name="object 29"/>
                        <wps:cNvSpPr/>
                        <wps:spPr>
                          <a:xfrm>
                            <a:off x="10025034" y="2388313"/>
                            <a:ext cx="1088150" cy="146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1109345">
                                <a:moveTo>
                                  <a:pt x="329755" y="0"/>
                                </a:moveTo>
                                <a:lnTo>
                                  <a:pt x="287817" y="9993"/>
                                </a:lnTo>
                                <a:lnTo>
                                  <a:pt x="253490" y="34953"/>
                                </a:lnTo>
                                <a:lnTo>
                                  <a:pt x="230305" y="70776"/>
                                </a:lnTo>
                                <a:lnTo>
                                  <a:pt x="221830" y="113169"/>
                                </a:lnTo>
                                <a:lnTo>
                                  <a:pt x="221792" y="443560"/>
                                </a:lnTo>
                                <a:lnTo>
                                  <a:pt x="76" y="443560"/>
                                </a:lnTo>
                                <a:lnTo>
                                  <a:pt x="0" y="554456"/>
                                </a:lnTo>
                                <a:lnTo>
                                  <a:pt x="2035" y="602299"/>
                                </a:lnTo>
                                <a:lnTo>
                                  <a:pt x="8030" y="649013"/>
                                </a:lnTo>
                                <a:lnTo>
                                  <a:pt x="17818" y="694430"/>
                                </a:lnTo>
                                <a:lnTo>
                                  <a:pt x="31232" y="738384"/>
                                </a:lnTo>
                                <a:lnTo>
                                  <a:pt x="48107" y="780708"/>
                                </a:lnTo>
                                <a:lnTo>
                                  <a:pt x="68276" y="821237"/>
                                </a:lnTo>
                                <a:lnTo>
                                  <a:pt x="91573" y="859803"/>
                                </a:lnTo>
                                <a:lnTo>
                                  <a:pt x="117830" y="896241"/>
                                </a:lnTo>
                                <a:lnTo>
                                  <a:pt x="146882" y="930383"/>
                                </a:lnTo>
                                <a:lnTo>
                                  <a:pt x="178562" y="962064"/>
                                </a:lnTo>
                                <a:lnTo>
                                  <a:pt x="212704" y="991116"/>
                                </a:lnTo>
                                <a:lnTo>
                                  <a:pt x="249142" y="1017375"/>
                                </a:lnTo>
                                <a:lnTo>
                                  <a:pt x="287708" y="1040672"/>
                                </a:lnTo>
                                <a:lnTo>
                                  <a:pt x="328237" y="1060841"/>
                                </a:lnTo>
                                <a:lnTo>
                                  <a:pt x="370562" y="1077717"/>
                                </a:lnTo>
                                <a:lnTo>
                                  <a:pt x="414516" y="1091132"/>
                                </a:lnTo>
                                <a:lnTo>
                                  <a:pt x="459934" y="1100920"/>
                                </a:lnTo>
                                <a:lnTo>
                                  <a:pt x="506649" y="1106915"/>
                                </a:lnTo>
                                <a:lnTo>
                                  <a:pt x="554494" y="1108951"/>
                                </a:lnTo>
                                <a:lnTo>
                                  <a:pt x="602338" y="1106915"/>
                                </a:lnTo>
                                <a:lnTo>
                                  <a:pt x="649051" y="1100920"/>
                                </a:lnTo>
                                <a:lnTo>
                                  <a:pt x="694468" y="1091132"/>
                                </a:lnTo>
                                <a:lnTo>
                                  <a:pt x="738422" y="1077717"/>
                                </a:lnTo>
                                <a:lnTo>
                                  <a:pt x="780746" y="1060841"/>
                                </a:lnTo>
                                <a:lnTo>
                                  <a:pt x="821275" y="1040672"/>
                                </a:lnTo>
                                <a:lnTo>
                                  <a:pt x="859841" y="1017375"/>
                                </a:lnTo>
                                <a:lnTo>
                                  <a:pt x="896279" y="991116"/>
                                </a:lnTo>
                                <a:lnTo>
                                  <a:pt x="930421" y="962064"/>
                                </a:lnTo>
                                <a:lnTo>
                                  <a:pt x="961186" y="931299"/>
                                </a:lnTo>
                                <a:lnTo>
                                  <a:pt x="961186" y="332663"/>
                                </a:lnTo>
                                <a:lnTo>
                                  <a:pt x="887183" y="332663"/>
                                </a:lnTo>
                                <a:lnTo>
                                  <a:pt x="887183" y="113169"/>
                                </a:lnTo>
                                <a:lnTo>
                                  <a:pt x="665391" y="113169"/>
                                </a:lnTo>
                                <a:lnTo>
                                  <a:pt x="664941" y="110858"/>
                                </a:lnTo>
                                <a:lnTo>
                                  <a:pt x="443585" y="110858"/>
                                </a:lnTo>
                                <a:lnTo>
                                  <a:pt x="434600" y="67061"/>
                                </a:lnTo>
                                <a:lnTo>
                                  <a:pt x="410140" y="31492"/>
                                </a:lnTo>
                                <a:lnTo>
                                  <a:pt x="373944" y="7891"/>
                                </a:lnTo>
                                <a:lnTo>
                                  <a:pt x="329755" y="0"/>
                                </a:lnTo>
                                <a:close/>
                              </a:path>
                              <a:path w="961390" h="1109345">
                                <a:moveTo>
                                  <a:pt x="110896" y="332663"/>
                                </a:moveTo>
                                <a:lnTo>
                                  <a:pt x="67728" y="341377"/>
                                </a:lnTo>
                                <a:lnTo>
                                  <a:pt x="32478" y="365142"/>
                                </a:lnTo>
                                <a:lnTo>
                                  <a:pt x="8713" y="400391"/>
                                </a:lnTo>
                                <a:lnTo>
                                  <a:pt x="0" y="443560"/>
                                </a:lnTo>
                                <a:lnTo>
                                  <a:pt x="221792" y="443560"/>
                                </a:lnTo>
                                <a:lnTo>
                                  <a:pt x="213078" y="400391"/>
                                </a:lnTo>
                                <a:lnTo>
                                  <a:pt x="189314" y="365142"/>
                                </a:lnTo>
                                <a:lnTo>
                                  <a:pt x="154064" y="341377"/>
                                </a:lnTo>
                                <a:lnTo>
                                  <a:pt x="110896" y="332663"/>
                                </a:lnTo>
                                <a:close/>
                              </a:path>
                              <a:path w="961390" h="1109345">
                                <a:moveTo>
                                  <a:pt x="961186" y="229215"/>
                                </a:moveTo>
                                <a:lnTo>
                                  <a:pt x="954917" y="230481"/>
                                </a:lnTo>
                                <a:lnTo>
                                  <a:pt x="919667" y="254246"/>
                                </a:lnTo>
                                <a:lnTo>
                                  <a:pt x="895899" y="289495"/>
                                </a:lnTo>
                                <a:lnTo>
                                  <a:pt x="887183" y="332663"/>
                                </a:lnTo>
                                <a:lnTo>
                                  <a:pt x="961186" y="332663"/>
                                </a:lnTo>
                                <a:lnTo>
                                  <a:pt x="961186" y="229215"/>
                                </a:lnTo>
                                <a:close/>
                              </a:path>
                              <a:path w="961390" h="1109345">
                                <a:moveTo>
                                  <a:pt x="779411" y="12"/>
                                </a:moveTo>
                                <a:lnTo>
                                  <a:pt x="735155" y="7845"/>
                                </a:lnTo>
                                <a:lnTo>
                                  <a:pt x="698898" y="31432"/>
                                </a:lnTo>
                                <a:lnTo>
                                  <a:pt x="674393" y="67021"/>
                                </a:lnTo>
                                <a:lnTo>
                                  <a:pt x="665482" y="110413"/>
                                </a:lnTo>
                                <a:lnTo>
                                  <a:pt x="665391" y="113169"/>
                                </a:lnTo>
                                <a:lnTo>
                                  <a:pt x="887183" y="113169"/>
                                </a:lnTo>
                                <a:lnTo>
                                  <a:pt x="878838" y="70228"/>
                                </a:lnTo>
                                <a:lnTo>
                                  <a:pt x="855948" y="34550"/>
                                </a:lnTo>
                                <a:lnTo>
                                  <a:pt x="821732" y="9892"/>
                                </a:lnTo>
                                <a:lnTo>
                                  <a:pt x="779411" y="12"/>
                                </a:lnTo>
                                <a:close/>
                              </a:path>
                              <a:path w="961390" h="1109345">
                                <a:moveTo>
                                  <a:pt x="557606" y="12"/>
                                </a:moveTo>
                                <a:lnTo>
                                  <a:pt x="513355" y="7845"/>
                                </a:lnTo>
                                <a:lnTo>
                                  <a:pt x="477097" y="31432"/>
                                </a:lnTo>
                                <a:lnTo>
                                  <a:pt x="452589" y="67021"/>
                                </a:lnTo>
                                <a:lnTo>
                                  <a:pt x="443585" y="110858"/>
                                </a:lnTo>
                                <a:lnTo>
                                  <a:pt x="664941" y="110858"/>
                                </a:lnTo>
                                <a:lnTo>
                                  <a:pt x="657045" y="70228"/>
                                </a:lnTo>
                                <a:lnTo>
                                  <a:pt x="634153" y="34550"/>
                                </a:lnTo>
                                <a:lnTo>
                                  <a:pt x="599934" y="9892"/>
                                </a:lnTo>
                                <a:lnTo>
                                  <a:pt x="55760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49E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7" name="object 28"/>
                        <wps:cNvSpPr/>
                        <wps:spPr>
                          <a:xfrm>
                            <a:off x="8732451" y="3513679"/>
                            <a:ext cx="1522705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3559" h="1813560">
                                <a:moveTo>
                                  <a:pt x="539165" y="0"/>
                                </a:moveTo>
                                <a:lnTo>
                                  <a:pt x="492350" y="7851"/>
                                </a:lnTo>
                                <a:lnTo>
                                  <a:pt x="450213" y="27568"/>
                                </a:lnTo>
                                <a:lnTo>
                                  <a:pt x="414462" y="57162"/>
                                </a:lnTo>
                                <a:lnTo>
                                  <a:pt x="386810" y="94647"/>
                                </a:lnTo>
                                <a:lnTo>
                                  <a:pt x="368964" y="138037"/>
                                </a:lnTo>
                                <a:lnTo>
                                  <a:pt x="362676" y="185038"/>
                                </a:lnTo>
                                <a:lnTo>
                                  <a:pt x="362635" y="725220"/>
                                </a:lnTo>
                                <a:lnTo>
                                  <a:pt x="139" y="725220"/>
                                </a:lnTo>
                                <a:lnTo>
                                  <a:pt x="0" y="906538"/>
                                </a:lnTo>
                                <a:lnTo>
                                  <a:pt x="1256" y="954685"/>
                                </a:lnTo>
                                <a:lnTo>
                                  <a:pt x="4984" y="1002178"/>
                                </a:lnTo>
                                <a:lnTo>
                                  <a:pt x="11121" y="1048953"/>
                                </a:lnTo>
                                <a:lnTo>
                                  <a:pt x="19605" y="1094949"/>
                                </a:lnTo>
                                <a:lnTo>
                                  <a:pt x="30372" y="1140102"/>
                                </a:lnTo>
                                <a:lnTo>
                                  <a:pt x="43359" y="1184350"/>
                                </a:lnTo>
                                <a:lnTo>
                                  <a:pt x="58505" y="1227630"/>
                                </a:lnTo>
                                <a:lnTo>
                                  <a:pt x="75747" y="1269880"/>
                                </a:lnTo>
                                <a:lnTo>
                                  <a:pt x="95022" y="1311036"/>
                                </a:lnTo>
                                <a:lnTo>
                                  <a:pt x="116266" y="1351037"/>
                                </a:lnTo>
                                <a:lnTo>
                                  <a:pt x="139419" y="1389820"/>
                                </a:lnTo>
                                <a:lnTo>
                                  <a:pt x="164417" y="1427321"/>
                                </a:lnTo>
                                <a:lnTo>
                                  <a:pt x="191196" y="1463479"/>
                                </a:lnTo>
                                <a:lnTo>
                                  <a:pt x="219696" y="1498230"/>
                                </a:lnTo>
                                <a:lnTo>
                                  <a:pt x="249853" y="1531513"/>
                                </a:lnTo>
                                <a:lnTo>
                                  <a:pt x="281604" y="1563263"/>
                                </a:lnTo>
                                <a:lnTo>
                                  <a:pt x="314886" y="1593420"/>
                                </a:lnTo>
                                <a:lnTo>
                                  <a:pt x="349638" y="1621919"/>
                                </a:lnTo>
                                <a:lnTo>
                                  <a:pt x="385796" y="1648699"/>
                                </a:lnTo>
                                <a:lnTo>
                                  <a:pt x="423298" y="1673696"/>
                                </a:lnTo>
                                <a:lnTo>
                                  <a:pt x="462081" y="1696848"/>
                                </a:lnTo>
                                <a:lnTo>
                                  <a:pt x="502083" y="1718093"/>
                                </a:lnTo>
                                <a:lnTo>
                                  <a:pt x="543240" y="1737368"/>
                                </a:lnTo>
                                <a:lnTo>
                                  <a:pt x="585491" y="1754609"/>
                                </a:lnTo>
                                <a:lnTo>
                                  <a:pt x="628771" y="1769755"/>
                                </a:lnTo>
                                <a:lnTo>
                                  <a:pt x="673020" y="1782743"/>
                                </a:lnTo>
                                <a:lnTo>
                                  <a:pt x="718174" y="1793510"/>
                                </a:lnTo>
                                <a:lnTo>
                                  <a:pt x="764171" y="1801993"/>
                                </a:lnTo>
                                <a:lnTo>
                                  <a:pt x="810947" y="1808130"/>
                                </a:lnTo>
                                <a:lnTo>
                                  <a:pt x="858441" y="1811858"/>
                                </a:lnTo>
                                <a:lnTo>
                                  <a:pt x="906589" y="1813115"/>
                                </a:lnTo>
                                <a:lnTo>
                                  <a:pt x="954737" y="1811858"/>
                                </a:lnTo>
                                <a:lnTo>
                                  <a:pt x="1002231" y="1808130"/>
                                </a:lnTo>
                                <a:lnTo>
                                  <a:pt x="1049007" y="1801993"/>
                                </a:lnTo>
                                <a:lnTo>
                                  <a:pt x="1095004" y="1793510"/>
                                </a:lnTo>
                                <a:lnTo>
                                  <a:pt x="1140158" y="1782743"/>
                                </a:lnTo>
                                <a:lnTo>
                                  <a:pt x="1184407" y="1769755"/>
                                </a:lnTo>
                                <a:lnTo>
                                  <a:pt x="1227687" y="1754609"/>
                                </a:lnTo>
                                <a:lnTo>
                                  <a:pt x="1269938" y="1737368"/>
                                </a:lnTo>
                                <a:lnTo>
                                  <a:pt x="1311095" y="1718093"/>
                                </a:lnTo>
                                <a:lnTo>
                                  <a:pt x="1351097" y="1696848"/>
                                </a:lnTo>
                                <a:lnTo>
                                  <a:pt x="1389880" y="1673696"/>
                                </a:lnTo>
                                <a:lnTo>
                                  <a:pt x="1427382" y="1648699"/>
                                </a:lnTo>
                                <a:lnTo>
                                  <a:pt x="1463540" y="1621919"/>
                                </a:lnTo>
                                <a:lnTo>
                                  <a:pt x="1498292" y="1593420"/>
                                </a:lnTo>
                                <a:lnTo>
                                  <a:pt x="1531574" y="1563263"/>
                                </a:lnTo>
                                <a:lnTo>
                                  <a:pt x="1563325" y="1531513"/>
                                </a:lnTo>
                                <a:lnTo>
                                  <a:pt x="1593482" y="1498230"/>
                                </a:lnTo>
                                <a:lnTo>
                                  <a:pt x="1621982" y="1463479"/>
                                </a:lnTo>
                                <a:lnTo>
                                  <a:pt x="1648761" y="1427321"/>
                                </a:lnTo>
                                <a:lnTo>
                                  <a:pt x="1673759" y="1389820"/>
                                </a:lnTo>
                                <a:lnTo>
                                  <a:pt x="1696912" y="1351037"/>
                                </a:lnTo>
                                <a:lnTo>
                                  <a:pt x="1718156" y="1311036"/>
                                </a:lnTo>
                                <a:lnTo>
                                  <a:pt x="1737431" y="1269880"/>
                                </a:lnTo>
                                <a:lnTo>
                                  <a:pt x="1754673" y="1227630"/>
                                </a:lnTo>
                                <a:lnTo>
                                  <a:pt x="1769819" y="1184350"/>
                                </a:lnTo>
                                <a:lnTo>
                                  <a:pt x="1782806" y="1140102"/>
                                </a:lnTo>
                                <a:lnTo>
                                  <a:pt x="1793573" y="1094949"/>
                                </a:lnTo>
                                <a:lnTo>
                                  <a:pt x="1802057" y="1048953"/>
                                </a:lnTo>
                                <a:lnTo>
                                  <a:pt x="1808194" y="1002178"/>
                                </a:lnTo>
                                <a:lnTo>
                                  <a:pt x="1811922" y="954685"/>
                                </a:lnTo>
                                <a:lnTo>
                                  <a:pt x="1813179" y="906538"/>
                                </a:lnTo>
                                <a:lnTo>
                                  <a:pt x="1813153" y="543902"/>
                                </a:lnTo>
                                <a:lnTo>
                                  <a:pt x="1450543" y="543902"/>
                                </a:lnTo>
                                <a:lnTo>
                                  <a:pt x="1450543" y="185038"/>
                                </a:lnTo>
                                <a:lnTo>
                                  <a:pt x="1087907" y="185038"/>
                                </a:lnTo>
                                <a:lnTo>
                                  <a:pt x="1087418" y="181267"/>
                                </a:lnTo>
                                <a:lnTo>
                                  <a:pt x="725271" y="181267"/>
                                </a:lnTo>
                                <a:lnTo>
                                  <a:pt x="718591" y="132335"/>
                                </a:lnTo>
                                <a:lnTo>
                                  <a:pt x="699760" y="88475"/>
                                </a:lnTo>
                                <a:lnTo>
                                  <a:pt x="670590" y="51500"/>
                                </a:lnTo>
                                <a:lnTo>
                                  <a:pt x="632892" y="23220"/>
                                </a:lnTo>
                                <a:lnTo>
                                  <a:pt x="588480" y="5450"/>
                                </a:lnTo>
                                <a:lnTo>
                                  <a:pt x="539165" y="0"/>
                                </a:lnTo>
                                <a:close/>
                              </a:path>
                              <a:path w="1813559" h="1813560">
                                <a:moveTo>
                                  <a:pt x="181317" y="543902"/>
                                </a:moveTo>
                                <a:lnTo>
                                  <a:pt x="133116" y="550379"/>
                                </a:lnTo>
                                <a:lnTo>
                                  <a:pt x="89803" y="568658"/>
                                </a:lnTo>
                                <a:lnTo>
                                  <a:pt x="53106" y="597009"/>
                                </a:lnTo>
                                <a:lnTo>
                                  <a:pt x="24755" y="633706"/>
                                </a:lnTo>
                                <a:lnTo>
                                  <a:pt x="6476" y="677019"/>
                                </a:lnTo>
                                <a:lnTo>
                                  <a:pt x="0" y="725220"/>
                                </a:lnTo>
                                <a:lnTo>
                                  <a:pt x="362635" y="725220"/>
                                </a:lnTo>
                                <a:lnTo>
                                  <a:pt x="356158" y="677019"/>
                                </a:lnTo>
                                <a:lnTo>
                                  <a:pt x="337880" y="633706"/>
                                </a:lnTo>
                                <a:lnTo>
                                  <a:pt x="309529" y="597009"/>
                                </a:lnTo>
                                <a:lnTo>
                                  <a:pt x="272832" y="568658"/>
                                </a:lnTo>
                                <a:lnTo>
                                  <a:pt x="229519" y="550379"/>
                                </a:lnTo>
                                <a:lnTo>
                                  <a:pt x="181317" y="543902"/>
                                </a:lnTo>
                                <a:close/>
                              </a:path>
                              <a:path w="1813559" h="1813560">
                                <a:moveTo>
                                  <a:pt x="1631835" y="362584"/>
                                </a:moveTo>
                                <a:lnTo>
                                  <a:pt x="1583644" y="369061"/>
                                </a:lnTo>
                                <a:lnTo>
                                  <a:pt x="1540338" y="387340"/>
                                </a:lnTo>
                                <a:lnTo>
                                  <a:pt x="1503646" y="415691"/>
                                </a:lnTo>
                                <a:lnTo>
                                  <a:pt x="1475297" y="452388"/>
                                </a:lnTo>
                                <a:lnTo>
                                  <a:pt x="1457019" y="495701"/>
                                </a:lnTo>
                                <a:lnTo>
                                  <a:pt x="1450543" y="543902"/>
                                </a:lnTo>
                                <a:lnTo>
                                  <a:pt x="1813153" y="543902"/>
                                </a:lnTo>
                                <a:lnTo>
                                  <a:pt x="1806677" y="495701"/>
                                </a:lnTo>
                                <a:lnTo>
                                  <a:pt x="1788401" y="452388"/>
                                </a:lnTo>
                                <a:lnTo>
                                  <a:pt x="1760051" y="415691"/>
                                </a:lnTo>
                                <a:lnTo>
                                  <a:pt x="1723356" y="387340"/>
                                </a:lnTo>
                                <a:lnTo>
                                  <a:pt x="1680041" y="369061"/>
                                </a:lnTo>
                                <a:lnTo>
                                  <a:pt x="1631835" y="362584"/>
                                </a:lnTo>
                                <a:close/>
                              </a:path>
                              <a:path w="1813559" h="1813560">
                                <a:moveTo>
                                  <a:pt x="1274318" y="25"/>
                                </a:moveTo>
                                <a:lnTo>
                                  <a:pt x="1224936" y="5400"/>
                                </a:lnTo>
                                <a:lnTo>
                                  <a:pt x="1180455" y="23132"/>
                                </a:lnTo>
                                <a:lnTo>
                                  <a:pt x="1142693" y="51403"/>
                                </a:lnTo>
                                <a:lnTo>
                                  <a:pt x="1113469" y="88394"/>
                                </a:lnTo>
                                <a:lnTo>
                                  <a:pt x="1094594" y="132335"/>
                                </a:lnTo>
                                <a:lnTo>
                                  <a:pt x="1088008" y="180530"/>
                                </a:lnTo>
                                <a:lnTo>
                                  <a:pt x="1087907" y="185038"/>
                                </a:lnTo>
                                <a:lnTo>
                                  <a:pt x="1450543" y="185038"/>
                                </a:lnTo>
                                <a:lnTo>
                                  <a:pt x="1444348" y="137218"/>
                                </a:lnTo>
                                <a:lnTo>
                                  <a:pt x="1426803" y="93765"/>
                                </a:lnTo>
                                <a:lnTo>
                                  <a:pt x="1399468" y="56499"/>
                                </a:lnTo>
                                <a:lnTo>
                                  <a:pt x="1363902" y="27240"/>
                                </a:lnTo>
                                <a:lnTo>
                                  <a:pt x="1321666" y="7808"/>
                                </a:lnTo>
                                <a:lnTo>
                                  <a:pt x="1274318" y="25"/>
                                </a:lnTo>
                                <a:close/>
                              </a:path>
                              <a:path w="1813559" h="1813560">
                                <a:moveTo>
                                  <a:pt x="911694" y="25"/>
                                </a:moveTo>
                                <a:lnTo>
                                  <a:pt x="862308" y="5400"/>
                                </a:lnTo>
                                <a:lnTo>
                                  <a:pt x="817823" y="23132"/>
                                </a:lnTo>
                                <a:lnTo>
                                  <a:pt x="780059" y="51403"/>
                                </a:lnTo>
                                <a:lnTo>
                                  <a:pt x="750833" y="88394"/>
                                </a:lnTo>
                                <a:lnTo>
                                  <a:pt x="731958" y="132335"/>
                                </a:lnTo>
                                <a:lnTo>
                                  <a:pt x="725271" y="181267"/>
                                </a:lnTo>
                                <a:lnTo>
                                  <a:pt x="1087418" y="181267"/>
                                </a:lnTo>
                                <a:lnTo>
                                  <a:pt x="1081712" y="137218"/>
                                </a:lnTo>
                                <a:lnTo>
                                  <a:pt x="1064168" y="93765"/>
                                </a:lnTo>
                                <a:lnTo>
                                  <a:pt x="1036834" y="56499"/>
                                </a:lnTo>
                                <a:lnTo>
                                  <a:pt x="1001270" y="27240"/>
                                </a:lnTo>
                                <a:lnTo>
                                  <a:pt x="959037" y="7808"/>
                                </a:lnTo>
                                <a:lnTo>
                                  <a:pt x="91169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66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2F178" id="object 27" o:spid="_x0000_s1026" style="position:absolute;margin-left:644.55pt;margin-top:89.85pt;width:199.25pt;height:231.15pt;z-index:251657214;mso-position-horizontal-relative:page;mso-width-relative:margin;mso-height-relative:margin" coordorigin="87324,23883" coordsize="23807,29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">
                <v:shape id="object 29" o:spid="_x0000_s1027" style="position:absolute;left:100250;top:23883;width:10881;height:14650;visibility:visible;mso-wrap-style:square;v-text-anchor:top" coordsize="961390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" path="m329755,l287817,9993,253490,34953,230305,70776r-8475,42393l221792,443560r-221716,l,554456r2035,47843l8030,649013r9788,45417l31232,738384r16875,42324l68276,821237r23297,38566l117830,896241r29052,34142l178562,962064r34142,29052l249142,1017375r38566,23297l328237,1060841r42325,16876l414516,1091132r45418,9788l506649,1106915r47845,2036l602338,1106915r46713,-5995l694468,1091132r43954,-13415l780746,1060841r40529,-20169l859841,1017375r36438,-26259l930421,962064r30765,-30765l961186,332663r-74003,l887183,113169r-221792,l664941,110858r-221356,l434600,67061,410140,31492,373944,7891,329755,xem110896,332663r-43168,8714l32478,365142,8713,400391,,443560r221792,l213078,400391,189314,365142,154064,341377r-43168,-8714xem961186,229215r-6269,1266l919667,254246r-23768,35249l887183,332663r74003,l961186,229215xem779411,12l735155,7845,698898,31432,674393,67021r-8911,43392l665391,113169r221792,l878838,70228,855948,34550,821732,9892,779411,12xem557606,12l513355,7845,477097,31432,452589,67021r-9004,43837l664941,110858,657045,70228,634153,34550,599934,9892,557606,12xe" fillcolor="#fcc49e" stroked="f">
                  <v:path arrowok="t"/>
                </v:shape>
                <v:shape id="object 28" o:spid="_x0000_s1028" style="position:absolute;left:87324;top:35136;width:15227;height:18136;visibility:visible;mso-wrap-style:square;v-text-anchor:top" coordsize="1813559,18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" path="m539165,l492350,7851,450213,27568,414462,57162,386810,94647r-17846,43390l362676,185038r-41,540182l139,725220,,906538r1256,48147l4984,1002178r6137,46775l19605,1094949r10767,45153l43359,1184350r15146,43280l75747,1269880r19275,41156l116266,1351037r23153,38783l164417,1427321r26779,36158l219696,1498230r30157,33283l281604,1563263r33282,30157l349638,1621919r36158,26780l423298,1673696r38783,23152l502083,1718093r41157,19275l585491,1754609r43280,15146l673020,1782743r45154,10767l764171,1801993r46776,6137l858441,1811858r48148,1257l954737,1811858r47494,-3728l1049007,1801993r45997,-8483l1140158,1782743r44249,-12988l1227687,1754609r42251,-17241l1311095,1718093r40002,-21245l1389880,1673696r37502,-24997l1463540,1621919r34752,-28499l1531574,1563263r31751,-31750l1593482,1498230r28500,-34751l1648761,1427321r24998,-37501l1696912,1351037r21244,-40001l1737431,1269880r17242,-42250l1769819,1184350r12987,-44248l1793573,1094949r8484,-45996l1808194,1002178r3728,-47493l1813179,906538r-26,-362636l1450543,543902r,-358864l1087907,185038r-489,-3771l725271,181267r-6680,-48932l699760,88475,670590,51500,632892,23220,588480,5450,539165,xem181317,543902r-48201,6477l89803,568658,53106,597009,24755,633706,6476,677019,,725220r362635,l356158,677019,337880,633706,309529,597009,272832,568658,229519,550379r-48202,-6477xem1631835,362584r-48191,6477l1540338,387340r-36692,28351l1475297,452388r-18278,43313l1450543,543902r362610,l1806677,495701r-18276,-43313l1760051,415691r-36695,-28351l1680041,369061r-48206,-6477xem1274318,25r-49382,5375l1180455,23132r-37762,28271l1113469,88394r-18875,43941l1088008,180530r-101,4508l1450543,185038r-6195,-47820l1426803,93765,1399468,56499,1363902,27240,1321666,7808,1274318,25xem911694,25l862308,5400,817823,23132,780059,51403,750833,88394r-18875,43941l725271,181267r362147,l1081712,137218,1064168,93765,1036834,56499,1001270,27240,959037,7808,911694,25xe" fillcolor="#f96" stroked="f">
                  <v:path arrowok="t"/>
                </v:shape>
                <w10:wrap anchorx="page"/>
              </v:group>
            </w:pict>
          </mc:Fallback>
        </mc:AlternateContent>
      </w:r>
      <w:r w:rsidR="00B531F4" w:rsidRPr="00B4002C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BECB68A" wp14:editId="12C8FD6A">
                <wp:simplePos x="0" y="0"/>
                <wp:positionH relativeFrom="column">
                  <wp:posOffset>5241290</wp:posOffset>
                </wp:positionH>
                <wp:positionV relativeFrom="paragraph">
                  <wp:posOffset>792480</wp:posOffset>
                </wp:positionV>
                <wp:extent cx="1376680" cy="1404620"/>
                <wp:effectExtent l="0" t="0" r="0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1404620"/>
                        </a:xfrm>
                        <a:prstGeom prst="rect">
                          <a:avLst/>
                        </a:prstGeom>
                        <a:solidFill>
                          <a:srgbClr val="EB7D4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1D5B" w14:textId="77777777" w:rsidR="006E2190" w:rsidRPr="006E2190" w:rsidRDefault="006E2190" w:rsidP="006E219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219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Delivered by</w:t>
                            </w:r>
                          </w:p>
                          <w:p w14:paraId="5D51255E" w14:textId="77777777" w:rsidR="006E2190" w:rsidRDefault="006E2190" w:rsidP="006E2190">
                            <w:r w:rsidRPr="006E219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</w:t>
                            </w:r>
                            <w:r w:rsidRPr="006E2190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Work</w:t>
                            </w:r>
                            <w:r w:rsidRPr="006E219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GM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CB68A" id="Text Box 2" o:spid="_x0000_s1027" type="#_x0000_t202" style="position:absolute;left:0;text-align:left;margin-left:412.7pt;margin-top:62.4pt;width:108.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" fillcolor="#eb7d4a" stroked="f">
                <v:textbox style="mso-fit-shape-to-text:t">
                  <w:txbxContent>
                    <w:p w14:paraId="5B761D5B" w14:textId="77777777" w:rsidR="006E2190" w:rsidRPr="006E2190" w:rsidRDefault="006E2190" w:rsidP="006E219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E2190">
                        <w:rPr>
                          <w:color w:val="FFFFFF" w:themeColor="background1"/>
                          <w:sz w:val="24"/>
                          <w:szCs w:val="24"/>
                        </w:rPr>
                        <w:t>Delivered by</w:t>
                      </w:r>
                    </w:p>
                    <w:p w14:paraId="5D51255E" w14:textId="77777777" w:rsidR="006E2190" w:rsidRDefault="006E2190" w:rsidP="006E2190">
                      <w:r w:rsidRPr="006E2190">
                        <w:rPr>
                          <w:color w:val="FFFFFF" w:themeColor="background1"/>
                          <w:sz w:val="24"/>
                          <w:szCs w:val="24"/>
                        </w:rPr>
                        <w:t>In</w:t>
                      </w:r>
                      <w:r w:rsidRPr="006E2190">
                        <w:rPr>
                          <w:rFonts w:ascii="Aharoni" w:hAnsi="Aharoni" w:cs="Aharoni" w:hint="c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Work</w:t>
                      </w:r>
                      <w:r w:rsidRPr="006E2190">
                        <w:rPr>
                          <w:color w:val="FFFFFF" w:themeColor="background1"/>
                          <w:sz w:val="24"/>
                          <w:szCs w:val="24"/>
                        </w:rPr>
                        <w:t>GM</w:t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1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76CC0" wp14:editId="40AC3499">
                <wp:simplePos x="0" y="0"/>
                <wp:positionH relativeFrom="column">
                  <wp:posOffset>6482443</wp:posOffset>
                </wp:positionH>
                <wp:positionV relativeFrom="paragraph">
                  <wp:posOffset>1440451</wp:posOffset>
                </wp:positionV>
                <wp:extent cx="1137557" cy="1442357"/>
                <wp:effectExtent l="0" t="0" r="5715" b="5715"/>
                <wp:wrapNone/>
                <wp:docPr id="7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557" cy="1442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350" h="1784350">
                              <a:moveTo>
                                <a:pt x="530529" y="0"/>
                              </a:moveTo>
                              <a:lnTo>
                                <a:pt x="484471" y="7722"/>
                              </a:lnTo>
                              <a:lnTo>
                                <a:pt x="443011" y="27122"/>
                              </a:lnTo>
                              <a:lnTo>
                                <a:pt x="407833" y="56245"/>
                              </a:lnTo>
                              <a:lnTo>
                                <a:pt x="380621" y="93133"/>
                              </a:lnTo>
                              <a:lnTo>
                                <a:pt x="363060" y="135831"/>
                              </a:lnTo>
                              <a:lnTo>
                                <a:pt x="356872" y="182079"/>
                              </a:lnTo>
                              <a:lnTo>
                                <a:pt x="356831" y="713625"/>
                              </a:lnTo>
                              <a:lnTo>
                                <a:pt x="127" y="713625"/>
                              </a:lnTo>
                              <a:lnTo>
                                <a:pt x="0" y="892048"/>
                              </a:lnTo>
                              <a:lnTo>
                                <a:pt x="1236" y="939424"/>
                              </a:lnTo>
                              <a:lnTo>
                                <a:pt x="4905" y="986156"/>
                              </a:lnTo>
                              <a:lnTo>
                                <a:pt x="10944" y="1032183"/>
                              </a:lnTo>
                              <a:lnTo>
                                <a:pt x="19291" y="1077443"/>
                              </a:lnTo>
                              <a:lnTo>
                                <a:pt x="29886" y="1121873"/>
                              </a:lnTo>
                              <a:lnTo>
                                <a:pt x="42666" y="1165413"/>
                              </a:lnTo>
                              <a:lnTo>
                                <a:pt x="57570" y="1208001"/>
                              </a:lnTo>
                              <a:lnTo>
                                <a:pt x="74536" y="1249575"/>
                              </a:lnTo>
                              <a:lnTo>
                                <a:pt x="93502" y="1290073"/>
                              </a:lnTo>
                              <a:lnTo>
                                <a:pt x="114407" y="1329434"/>
                              </a:lnTo>
                              <a:lnTo>
                                <a:pt x="137190" y="1367596"/>
                              </a:lnTo>
                              <a:lnTo>
                                <a:pt x="161787" y="1404497"/>
                              </a:lnTo>
                              <a:lnTo>
                                <a:pt x="188139" y="1440077"/>
                              </a:lnTo>
                              <a:lnTo>
                                <a:pt x="216183" y="1474272"/>
                              </a:lnTo>
                              <a:lnTo>
                                <a:pt x="245857" y="1507022"/>
                              </a:lnTo>
                              <a:lnTo>
                                <a:pt x="277100" y="1538265"/>
                              </a:lnTo>
                              <a:lnTo>
                                <a:pt x="309850" y="1567939"/>
                              </a:lnTo>
                              <a:lnTo>
                                <a:pt x="344046" y="1595983"/>
                              </a:lnTo>
                              <a:lnTo>
                                <a:pt x="379626" y="1622334"/>
                              </a:lnTo>
                              <a:lnTo>
                                <a:pt x="416528" y="1646931"/>
                              </a:lnTo>
                              <a:lnTo>
                                <a:pt x="454691" y="1669714"/>
                              </a:lnTo>
                              <a:lnTo>
                                <a:pt x="494052" y="1690619"/>
                              </a:lnTo>
                              <a:lnTo>
                                <a:pt x="534551" y="1709585"/>
                              </a:lnTo>
                              <a:lnTo>
                                <a:pt x="576125" y="1726551"/>
                              </a:lnTo>
                              <a:lnTo>
                                <a:pt x="618714" y="1741455"/>
                              </a:lnTo>
                              <a:lnTo>
                                <a:pt x="662255" y="1754235"/>
                              </a:lnTo>
                              <a:lnTo>
                                <a:pt x="706686" y="1764829"/>
                              </a:lnTo>
                              <a:lnTo>
                                <a:pt x="751947" y="1773177"/>
                              </a:lnTo>
                              <a:lnTo>
                                <a:pt x="797974" y="1779216"/>
                              </a:lnTo>
                              <a:lnTo>
                                <a:pt x="844708" y="1782884"/>
                              </a:lnTo>
                              <a:lnTo>
                                <a:pt x="892086" y="1784121"/>
                              </a:lnTo>
                              <a:lnTo>
                                <a:pt x="939464" y="1782884"/>
                              </a:lnTo>
                              <a:lnTo>
                                <a:pt x="986199" y="1779216"/>
                              </a:lnTo>
                              <a:lnTo>
                                <a:pt x="1032228" y="1773177"/>
                              </a:lnTo>
                              <a:lnTo>
                                <a:pt x="1077489" y="1764829"/>
                              </a:lnTo>
                              <a:lnTo>
                                <a:pt x="1121922" y="1754235"/>
                              </a:lnTo>
                              <a:lnTo>
                                <a:pt x="1165463" y="1741455"/>
                              </a:lnTo>
                              <a:lnTo>
                                <a:pt x="1208053" y="1726551"/>
                              </a:lnTo>
                              <a:lnTo>
                                <a:pt x="1249628" y="1709585"/>
                              </a:lnTo>
                              <a:lnTo>
                                <a:pt x="1290127" y="1690619"/>
                              </a:lnTo>
                              <a:lnTo>
                                <a:pt x="1329489" y="1669714"/>
                              </a:lnTo>
                              <a:lnTo>
                                <a:pt x="1367653" y="1646931"/>
                              </a:lnTo>
                              <a:lnTo>
                                <a:pt x="1404555" y="1622334"/>
                              </a:lnTo>
                              <a:lnTo>
                                <a:pt x="1440135" y="1595983"/>
                              </a:lnTo>
                              <a:lnTo>
                                <a:pt x="1474332" y="1567939"/>
                              </a:lnTo>
                              <a:lnTo>
                                <a:pt x="1507082" y="1538265"/>
                              </a:lnTo>
                              <a:lnTo>
                                <a:pt x="1538326" y="1507022"/>
                              </a:lnTo>
                              <a:lnTo>
                                <a:pt x="1568000" y="1474272"/>
                              </a:lnTo>
                              <a:lnTo>
                                <a:pt x="1596044" y="1440077"/>
                              </a:lnTo>
                              <a:lnTo>
                                <a:pt x="1622396" y="1404497"/>
                              </a:lnTo>
                              <a:lnTo>
                                <a:pt x="1646994" y="1367596"/>
                              </a:lnTo>
                              <a:lnTo>
                                <a:pt x="1669776" y="1329434"/>
                              </a:lnTo>
                              <a:lnTo>
                                <a:pt x="1690682" y="1290073"/>
                              </a:lnTo>
                              <a:lnTo>
                                <a:pt x="1709648" y="1249575"/>
                              </a:lnTo>
                              <a:lnTo>
                                <a:pt x="1726614" y="1208001"/>
                              </a:lnTo>
                              <a:lnTo>
                                <a:pt x="1741518" y="1165413"/>
                              </a:lnTo>
                              <a:lnTo>
                                <a:pt x="1754298" y="1121873"/>
                              </a:lnTo>
                              <a:lnTo>
                                <a:pt x="1764893" y="1077443"/>
                              </a:lnTo>
                              <a:lnTo>
                                <a:pt x="1773240" y="1032183"/>
                              </a:lnTo>
                              <a:lnTo>
                                <a:pt x="1779279" y="986156"/>
                              </a:lnTo>
                              <a:lnTo>
                                <a:pt x="1782948" y="939424"/>
                              </a:lnTo>
                              <a:lnTo>
                                <a:pt x="1784184" y="892048"/>
                              </a:lnTo>
                              <a:lnTo>
                                <a:pt x="1784172" y="535203"/>
                              </a:lnTo>
                              <a:lnTo>
                                <a:pt x="1427340" y="535203"/>
                              </a:lnTo>
                              <a:lnTo>
                                <a:pt x="1427340" y="182079"/>
                              </a:lnTo>
                              <a:lnTo>
                                <a:pt x="1070508" y="182079"/>
                              </a:lnTo>
                              <a:lnTo>
                                <a:pt x="1070028" y="178371"/>
                              </a:lnTo>
                              <a:lnTo>
                                <a:pt x="713676" y="178371"/>
                              </a:lnTo>
                              <a:lnTo>
                                <a:pt x="707103" y="130222"/>
                              </a:lnTo>
                              <a:lnTo>
                                <a:pt x="688571" y="87064"/>
                              </a:lnTo>
                              <a:lnTo>
                                <a:pt x="659865" y="50680"/>
                              </a:lnTo>
                              <a:lnTo>
                                <a:pt x="622767" y="22853"/>
                              </a:lnTo>
                              <a:lnTo>
                                <a:pt x="579060" y="5366"/>
                              </a:lnTo>
                              <a:lnTo>
                                <a:pt x="530529" y="0"/>
                              </a:lnTo>
                              <a:close/>
                            </a:path>
                            <a:path w="1784350" h="1784350">
                              <a:moveTo>
                                <a:pt x="178409" y="535203"/>
                              </a:moveTo>
                              <a:lnTo>
                                <a:pt x="130979" y="541576"/>
                              </a:lnTo>
                              <a:lnTo>
                                <a:pt x="88360" y="559563"/>
                              </a:lnTo>
                              <a:lnTo>
                                <a:pt x="52252" y="587462"/>
                              </a:lnTo>
                              <a:lnTo>
                                <a:pt x="24356" y="623572"/>
                              </a:lnTo>
                              <a:lnTo>
                                <a:pt x="6372" y="666194"/>
                              </a:lnTo>
                              <a:lnTo>
                                <a:pt x="0" y="713625"/>
                              </a:lnTo>
                              <a:lnTo>
                                <a:pt x="356831" y="713625"/>
                              </a:lnTo>
                              <a:lnTo>
                                <a:pt x="350458" y="666194"/>
                              </a:lnTo>
                              <a:lnTo>
                                <a:pt x="332471" y="623572"/>
                              </a:lnTo>
                              <a:lnTo>
                                <a:pt x="304572" y="587462"/>
                              </a:lnTo>
                              <a:lnTo>
                                <a:pt x="268462" y="559563"/>
                              </a:lnTo>
                              <a:lnTo>
                                <a:pt x="225841" y="541576"/>
                              </a:lnTo>
                              <a:lnTo>
                                <a:pt x="178409" y="535203"/>
                              </a:lnTo>
                              <a:close/>
                            </a:path>
                            <a:path w="1784350" h="1784350">
                              <a:moveTo>
                                <a:pt x="1605749" y="356793"/>
                              </a:moveTo>
                              <a:lnTo>
                                <a:pt x="1558323" y="363166"/>
                              </a:lnTo>
                              <a:lnTo>
                                <a:pt x="1515705" y="381150"/>
                              </a:lnTo>
                              <a:lnTo>
                                <a:pt x="1479597" y="409046"/>
                              </a:lnTo>
                              <a:lnTo>
                                <a:pt x="1451699" y="445153"/>
                              </a:lnTo>
                              <a:lnTo>
                                <a:pt x="1433713" y="487772"/>
                              </a:lnTo>
                              <a:lnTo>
                                <a:pt x="1427340" y="535203"/>
                              </a:lnTo>
                              <a:lnTo>
                                <a:pt x="1784172" y="535203"/>
                              </a:lnTo>
                              <a:lnTo>
                                <a:pt x="1777798" y="487772"/>
                              </a:lnTo>
                              <a:lnTo>
                                <a:pt x="1759812" y="445153"/>
                              </a:lnTo>
                              <a:lnTo>
                                <a:pt x="1731913" y="409046"/>
                              </a:lnTo>
                              <a:lnTo>
                                <a:pt x="1695802" y="381150"/>
                              </a:lnTo>
                              <a:lnTo>
                                <a:pt x="1653181" y="363166"/>
                              </a:lnTo>
                              <a:lnTo>
                                <a:pt x="1605749" y="356793"/>
                              </a:lnTo>
                              <a:close/>
                            </a:path>
                            <a:path w="1784350" h="1784350">
                              <a:moveTo>
                                <a:pt x="1253947" y="12"/>
                              </a:moveTo>
                              <a:lnTo>
                                <a:pt x="1205350" y="5304"/>
                              </a:lnTo>
                              <a:lnTo>
                                <a:pt x="1161577" y="22756"/>
                              </a:lnTo>
                              <a:lnTo>
                                <a:pt x="1124418" y="50577"/>
                              </a:lnTo>
                              <a:lnTo>
                                <a:pt x="1095660" y="86980"/>
                              </a:lnTo>
                              <a:lnTo>
                                <a:pt x="1077094" y="130174"/>
                              </a:lnTo>
                              <a:lnTo>
                                <a:pt x="1070607" y="177647"/>
                              </a:lnTo>
                              <a:lnTo>
                                <a:pt x="1070508" y="182079"/>
                              </a:lnTo>
                              <a:lnTo>
                                <a:pt x="1427340" y="182079"/>
                              </a:lnTo>
                              <a:lnTo>
                                <a:pt x="1421245" y="135023"/>
                              </a:lnTo>
                              <a:lnTo>
                                <a:pt x="1403982" y="92264"/>
                              </a:lnTo>
                              <a:lnTo>
                                <a:pt x="1377086" y="55594"/>
                              </a:lnTo>
                              <a:lnTo>
                                <a:pt x="1342092" y="26802"/>
                              </a:lnTo>
                              <a:lnTo>
                                <a:pt x="1300534" y="7678"/>
                              </a:lnTo>
                              <a:lnTo>
                                <a:pt x="1253947" y="12"/>
                              </a:lnTo>
                              <a:close/>
                            </a:path>
                            <a:path w="1784350" h="1784350">
                              <a:moveTo>
                                <a:pt x="897102" y="12"/>
                              </a:moveTo>
                              <a:lnTo>
                                <a:pt x="848506" y="5304"/>
                              </a:lnTo>
                              <a:lnTo>
                                <a:pt x="804736" y="22756"/>
                              </a:lnTo>
                              <a:lnTo>
                                <a:pt x="767580" y="50577"/>
                              </a:lnTo>
                              <a:lnTo>
                                <a:pt x="738825" y="86980"/>
                              </a:lnTo>
                              <a:lnTo>
                                <a:pt x="720261" y="130174"/>
                              </a:lnTo>
                              <a:lnTo>
                                <a:pt x="713676" y="178371"/>
                              </a:lnTo>
                              <a:lnTo>
                                <a:pt x="1070028" y="178371"/>
                              </a:lnTo>
                              <a:lnTo>
                                <a:pt x="1064413" y="135023"/>
                              </a:lnTo>
                              <a:lnTo>
                                <a:pt x="1047149" y="92264"/>
                              </a:lnTo>
                              <a:lnTo>
                                <a:pt x="1020252" y="55594"/>
                              </a:lnTo>
                              <a:lnTo>
                                <a:pt x="985256" y="26802"/>
                              </a:lnTo>
                              <a:lnTo>
                                <a:pt x="943695" y="7678"/>
                              </a:lnTo>
                              <a:lnTo>
                                <a:pt x="89710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A877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74718" id="object 15" o:spid="_x0000_s1026" style="position:absolute;margin-left:510.45pt;margin-top:113.4pt;width:89.55pt;height:1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4350,178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" path="m530529,l484471,7722,443011,27122,407833,56245,380621,93133r-17561,42698l356872,182079r-41,531546l127,713625,,892048r1236,47376l4905,986156r6039,46027l19291,1077443r10595,44430l42666,1165413r14904,42588l74536,1249575r18966,40498l114407,1329434r22783,38162l161787,1404497r26352,35580l216183,1474272r29674,32750l277100,1538265r32750,29674l344046,1595983r35580,26351l416528,1646931r38163,22783l494052,1690619r40499,18966l576125,1726551r42589,14904l662255,1754235r44431,10594l751947,1773177r46027,6039l844708,1782884r47378,1237l939464,1782884r46735,-3668l1032228,1773177r45261,-8348l1121922,1754235r43541,-12780l1208053,1726551r41575,-16966l1290127,1690619r39362,-20905l1367653,1646931r36902,-24597l1440135,1595983r34197,-28044l1507082,1538265r31244,-31243l1568000,1474272r28044,-34195l1622396,1404497r24598,-36901l1669776,1329434r20906,-39361l1709648,1249575r16966,-41574l1741518,1165413r12780,-43540l1764893,1077443r8347,-45260l1779279,986156r3669,-46732l1784184,892048r-12,-356845l1427340,535203r,-353124l1070508,182079r-480,-3708l713676,178371r-6573,-48149l688571,87064,659865,50680,622767,22853,579060,5366,530529,xem178409,535203r-47430,6373l88360,559563,52252,587462,24356,623572,6372,666194,,713625r356831,l350458,666194,332471,623572,304572,587462,268462,559563,225841,541576r-47432,-6373xem1605749,356793r-47426,6373l1515705,381150r-36108,27896l1451699,445153r-17986,42619l1427340,535203r356832,l1777798,487772r-17986,-42619l1731913,409046r-36111,-27896l1653181,363166r-47432,-6373xem1253947,12r-48597,5292l1161577,22756r-37159,27821l1095660,86980r-18566,43194l1070607,177647r-99,4432l1427340,182079r-6095,-47056l1403982,92264,1377086,55594,1342092,26802,1300534,7678,1253947,12xem897102,12l848506,5304,804736,22756,767580,50577,738825,86980r-18564,43194l713676,178371r356352,l1064413,135023,1047149,92264,1020252,55594,985256,26802,943695,7678,897102,12xe" fillcolor="#f9a877" stroked="f">
                <v:path arrowok="t"/>
              </v:shape>
            </w:pict>
          </mc:Fallback>
        </mc:AlternateContent>
      </w:r>
      <w:r w:rsidR="006E2190"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71FBECB7" wp14:editId="6D28097A">
                <wp:simplePos x="0" y="0"/>
                <wp:positionH relativeFrom="column">
                  <wp:posOffset>-130447</wp:posOffset>
                </wp:positionH>
                <wp:positionV relativeFrom="paragraph">
                  <wp:posOffset>1515563</wp:posOffset>
                </wp:positionV>
                <wp:extent cx="6814457" cy="3962400"/>
                <wp:effectExtent l="19050" t="19050" r="43815" b="381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457" cy="396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7E4EA2" w14:textId="77777777" w:rsidR="006A2525" w:rsidRDefault="006A2525" w:rsidP="006A2525">
                            <w:pPr>
                              <w:pStyle w:val="Default"/>
                            </w:pPr>
                          </w:p>
                          <w:p w14:paraId="50B745F9" w14:textId="1455C69C" w:rsidR="00212244" w:rsidRDefault="006A2525" w:rsidP="00212244">
                            <w:pPr>
                              <w:rPr>
                                <w:rStyle w:val="A0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A0"/>
                              </w:rPr>
                              <w:t>Want to work but need help taking the first step?</w:t>
                            </w:r>
                          </w:p>
                          <w:p w14:paraId="61703C75" w14:textId="1C7BBBDD" w:rsidR="009272DA" w:rsidRDefault="001D0CBA" w:rsidP="006A2525">
                            <w:pPr>
                              <w:rPr>
                                <w:rStyle w:val="A2"/>
                              </w:rPr>
                            </w:pPr>
                            <w:r>
                              <w:rPr>
                                <w:rStyle w:val="A2"/>
                              </w:rPr>
                              <w:t>The Working Well Work and Health Programme is a tailored service to support you back into employment, with help from employment specialists, health professionals</w:t>
                            </w:r>
                            <w:r w:rsidR="00BD77C5">
                              <w:rPr>
                                <w:rStyle w:val="A2"/>
                              </w:rPr>
                              <w:t>, recruitment specialists</w:t>
                            </w:r>
                            <w:r>
                              <w:rPr>
                                <w:rStyle w:val="A2"/>
                              </w:rPr>
                              <w:t xml:space="preserve"> and community </w:t>
                            </w:r>
                            <w:r w:rsidR="00BD77C5">
                              <w:rPr>
                                <w:rStyle w:val="A2"/>
                              </w:rPr>
                              <w:t>organisations</w:t>
                            </w:r>
                            <w:r>
                              <w:rPr>
                                <w:rStyle w:val="A2"/>
                              </w:rPr>
                              <w:t>.</w:t>
                            </w:r>
                          </w:p>
                          <w:p w14:paraId="07F7B1BE" w14:textId="77777777" w:rsidR="00BD77C5" w:rsidRDefault="00BD77C5" w:rsidP="006A2525">
                            <w:pPr>
                              <w:rPr>
                                <w:rStyle w:val="A2"/>
                              </w:rPr>
                            </w:pPr>
                          </w:p>
                          <w:p w14:paraId="28374B93" w14:textId="31A1AC2E" w:rsidR="001D0CBA" w:rsidRPr="00D138EB" w:rsidRDefault="001D0CBA" w:rsidP="001D0CBA">
                            <w:pPr>
                              <w:rPr>
                                <w:rStyle w:val="A0"/>
                                <w:sz w:val="38"/>
                                <w:szCs w:val="38"/>
                              </w:rPr>
                            </w:pPr>
                            <w:r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 xml:space="preserve">Come along to our introduction day </w:t>
                            </w:r>
                            <w:r w:rsidR="007644F2"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>and</w:t>
                            </w:r>
                            <w:r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 xml:space="preserve"> meet the WHP team</w:t>
                            </w:r>
                            <w:r w:rsidR="007644F2"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>,</w:t>
                            </w:r>
                            <w:r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 xml:space="preserve"> the trusted local providers we work closely with</w:t>
                            </w:r>
                            <w:r w:rsidR="007644F2"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>, and find out</w:t>
                            </w:r>
                            <w:r w:rsidR="00F57DAC"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 xml:space="preserve"> just how we can support you</w:t>
                            </w:r>
                            <w:r w:rsidRPr="00D138EB">
                              <w:rPr>
                                <w:rStyle w:val="A0"/>
                                <w:sz w:val="38"/>
                                <w:szCs w:val="38"/>
                              </w:rPr>
                              <w:t xml:space="preserve">. </w:t>
                            </w:r>
                          </w:p>
                          <w:p w14:paraId="446D17CF" w14:textId="21E07631" w:rsidR="001D0CBA" w:rsidRPr="00D138EB" w:rsidRDefault="001D0CBA" w:rsidP="006A2525">
                            <w:pPr>
                              <w:rPr>
                                <w:rStyle w:val="A0"/>
                                <w:sz w:val="38"/>
                                <w:szCs w:val="38"/>
                              </w:rPr>
                            </w:pPr>
                          </w:p>
                          <w:p w14:paraId="334914FE" w14:textId="17152DF9" w:rsidR="00C31E01" w:rsidRPr="00C31E01" w:rsidRDefault="00C31E01" w:rsidP="006A252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ECB7" id="Text Box 30" o:spid="_x0000_s1029" type="#_x0000_t202" style="position:absolute;left:0;text-align:left;margin-left:-10.25pt;margin-top:119.35pt;width:536.55pt;height:312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" fillcolor="#fbe4da [661]" strokecolor="white [3212]" strokeweight="4.5pt">
                <v:textbox>
                  <w:txbxContent>
                    <w:p w14:paraId="007E4EA2" w14:textId="77777777" w:rsidR="006A2525" w:rsidRDefault="006A2525" w:rsidP="006A2525">
                      <w:pPr>
                        <w:pStyle w:val="Default"/>
                      </w:pPr>
                    </w:p>
                    <w:p w14:paraId="50B745F9" w14:textId="1455C69C" w:rsidR="00212244" w:rsidRDefault="006A2525" w:rsidP="00212244">
                      <w:pPr>
                        <w:rPr>
                          <w:rStyle w:val="A0"/>
                        </w:rPr>
                      </w:pPr>
                      <w:r>
                        <w:t xml:space="preserve"> </w:t>
                      </w:r>
                      <w:r>
                        <w:rPr>
                          <w:rStyle w:val="A0"/>
                        </w:rPr>
                        <w:t>Want to work but need help taking the first step?</w:t>
                      </w:r>
                    </w:p>
                    <w:p w14:paraId="61703C75" w14:textId="1C7BBBDD" w:rsidR="009272DA" w:rsidRDefault="001D0CBA" w:rsidP="006A2525">
                      <w:pPr>
                        <w:rPr>
                          <w:rStyle w:val="A2"/>
                        </w:rPr>
                      </w:pPr>
                      <w:r>
                        <w:rPr>
                          <w:rStyle w:val="A2"/>
                        </w:rPr>
                        <w:t>The Working Well Work and Health Programme is a tailored service to support you back into employment, with help from employment specialists, health professionals</w:t>
                      </w:r>
                      <w:r w:rsidR="00BD77C5">
                        <w:rPr>
                          <w:rStyle w:val="A2"/>
                        </w:rPr>
                        <w:t>, recruitment specialists</w:t>
                      </w:r>
                      <w:r>
                        <w:rPr>
                          <w:rStyle w:val="A2"/>
                        </w:rPr>
                        <w:t xml:space="preserve"> and community </w:t>
                      </w:r>
                      <w:r w:rsidR="00BD77C5">
                        <w:rPr>
                          <w:rStyle w:val="A2"/>
                        </w:rPr>
                        <w:t>organisations</w:t>
                      </w:r>
                      <w:r>
                        <w:rPr>
                          <w:rStyle w:val="A2"/>
                        </w:rPr>
                        <w:t>.</w:t>
                      </w:r>
                    </w:p>
                    <w:p w14:paraId="07F7B1BE" w14:textId="77777777" w:rsidR="00BD77C5" w:rsidRDefault="00BD77C5" w:rsidP="006A2525">
                      <w:pPr>
                        <w:rPr>
                          <w:rStyle w:val="A2"/>
                        </w:rPr>
                      </w:pPr>
                    </w:p>
                    <w:p w14:paraId="28374B93" w14:textId="31A1AC2E" w:rsidR="001D0CBA" w:rsidRPr="00D138EB" w:rsidRDefault="001D0CBA" w:rsidP="001D0CBA">
                      <w:pPr>
                        <w:rPr>
                          <w:rStyle w:val="A0"/>
                          <w:sz w:val="38"/>
                          <w:szCs w:val="38"/>
                        </w:rPr>
                      </w:pPr>
                      <w:r w:rsidRPr="00D138EB">
                        <w:rPr>
                          <w:rStyle w:val="A0"/>
                          <w:sz w:val="38"/>
                          <w:szCs w:val="38"/>
                        </w:rPr>
                        <w:t xml:space="preserve">Come along to our introduction day </w:t>
                      </w:r>
                      <w:r w:rsidR="007644F2" w:rsidRPr="00D138EB">
                        <w:rPr>
                          <w:rStyle w:val="A0"/>
                          <w:sz w:val="38"/>
                          <w:szCs w:val="38"/>
                        </w:rPr>
                        <w:t>and</w:t>
                      </w:r>
                      <w:r w:rsidRPr="00D138EB">
                        <w:rPr>
                          <w:rStyle w:val="A0"/>
                          <w:sz w:val="38"/>
                          <w:szCs w:val="38"/>
                        </w:rPr>
                        <w:t xml:space="preserve"> meet the WHP team</w:t>
                      </w:r>
                      <w:r w:rsidR="007644F2" w:rsidRPr="00D138EB">
                        <w:rPr>
                          <w:rStyle w:val="A0"/>
                          <w:sz w:val="38"/>
                          <w:szCs w:val="38"/>
                        </w:rPr>
                        <w:t>,</w:t>
                      </w:r>
                      <w:r w:rsidRPr="00D138EB">
                        <w:rPr>
                          <w:rStyle w:val="A0"/>
                          <w:sz w:val="38"/>
                          <w:szCs w:val="38"/>
                        </w:rPr>
                        <w:t xml:space="preserve"> the trusted local providers we work closely with</w:t>
                      </w:r>
                      <w:r w:rsidR="007644F2" w:rsidRPr="00D138EB">
                        <w:rPr>
                          <w:rStyle w:val="A0"/>
                          <w:sz w:val="38"/>
                          <w:szCs w:val="38"/>
                        </w:rPr>
                        <w:t>, and find out</w:t>
                      </w:r>
                      <w:r w:rsidR="00F57DAC" w:rsidRPr="00D138EB">
                        <w:rPr>
                          <w:rStyle w:val="A0"/>
                          <w:sz w:val="38"/>
                          <w:szCs w:val="38"/>
                        </w:rPr>
                        <w:t xml:space="preserve"> just how we can support you</w:t>
                      </w:r>
                      <w:r w:rsidRPr="00D138EB">
                        <w:rPr>
                          <w:rStyle w:val="A0"/>
                          <w:sz w:val="38"/>
                          <w:szCs w:val="38"/>
                        </w:rPr>
                        <w:t xml:space="preserve">. </w:t>
                      </w:r>
                    </w:p>
                    <w:p w14:paraId="446D17CF" w14:textId="21E07631" w:rsidR="001D0CBA" w:rsidRPr="00D138EB" w:rsidRDefault="001D0CBA" w:rsidP="006A2525">
                      <w:pPr>
                        <w:rPr>
                          <w:rStyle w:val="A0"/>
                          <w:sz w:val="38"/>
                          <w:szCs w:val="38"/>
                        </w:rPr>
                      </w:pPr>
                    </w:p>
                    <w:p w14:paraId="334914FE" w14:textId="17152DF9" w:rsidR="00C31E01" w:rsidRPr="00C31E01" w:rsidRDefault="00C31E01" w:rsidP="006A252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02C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507860D" wp14:editId="6C4F3826">
                <wp:simplePos x="0" y="0"/>
                <wp:positionH relativeFrom="column">
                  <wp:posOffset>7012940</wp:posOffset>
                </wp:positionH>
                <wp:positionV relativeFrom="paragraph">
                  <wp:posOffset>3913777</wp:posOffset>
                </wp:positionV>
                <wp:extent cx="2605405" cy="1918607"/>
                <wp:effectExtent l="19050" t="19050" r="42545" b="438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19186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741ECD" w14:textId="77777777" w:rsidR="00D5682F" w:rsidRPr="00F57DAC" w:rsidRDefault="00D5682F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FDEF8FD" w14:textId="114BC93F" w:rsidR="001F745F" w:rsidRPr="00F57DAC" w:rsidRDefault="00F40D27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Ingeus</w:t>
                            </w:r>
                          </w:p>
                          <w:p w14:paraId="5B8AB05A" w14:textId="77648C21" w:rsidR="00F40D27" w:rsidRPr="00F57DAC" w:rsidRDefault="001F745F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(Work and Health Program)</w:t>
                            </w:r>
                          </w:p>
                          <w:p w14:paraId="4E8C6620" w14:textId="6FB35F42" w:rsidR="00F40D27" w:rsidRPr="00F57DAC" w:rsidRDefault="00F40D27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6</w:t>
                            </w: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Floor</w:t>
                            </w:r>
                          </w:p>
                          <w:p w14:paraId="4F5A4E27" w14:textId="2E2F8CF7" w:rsidR="00F40D27" w:rsidRPr="00F57DAC" w:rsidRDefault="00F40D27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Kingsgate House</w:t>
                            </w:r>
                          </w:p>
                          <w:p w14:paraId="713FB406" w14:textId="70BDAB3B" w:rsidR="00F40D27" w:rsidRPr="00F57DAC" w:rsidRDefault="00F40D27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Wellington Rd N</w:t>
                            </w:r>
                          </w:p>
                          <w:p w14:paraId="375EE24B" w14:textId="7C40B3A6" w:rsidR="00F40D27" w:rsidRPr="00F57DAC" w:rsidRDefault="00F40D27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Stockport</w:t>
                            </w:r>
                          </w:p>
                          <w:p w14:paraId="5938D0F4" w14:textId="0D7A1761" w:rsidR="00F40D27" w:rsidRPr="00F57DAC" w:rsidRDefault="00F40D27" w:rsidP="001F745F">
                            <w:pP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SK</w:t>
                            </w:r>
                            <w:r w:rsidR="001F745F" w:rsidRPr="00F57DAC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1 1LW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860D" id="Text Box 31" o:spid="_x0000_s1030" type="#_x0000_t202" style="position:absolute;left:0;text-align:left;margin-left:552.2pt;margin-top:308.15pt;width:205.15pt;height:151.05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" fillcolor="#fbe4da [661]" strokecolor="white [3212]" strokeweight="4.5pt">
                <v:textbox>
                  <w:txbxContent>
                    <w:p w14:paraId="23741ECD" w14:textId="77777777" w:rsidR="00D5682F" w:rsidRPr="00F57DAC" w:rsidRDefault="00D5682F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7FDEF8FD" w14:textId="114BC93F" w:rsidR="001F745F" w:rsidRPr="00F57DAC" w:rsidRDefault="00F40D27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Ingeus</w:t>
                      </w:r>
                    </w:p>
                    <w:p w14:paraId="5B8AB05A" w14:textId="77648C21" w:rsidR="00F40D27" w:rsidRPr="00F57DAC" w:rsidRDefault="001F745F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(Work and Health Program)</w:t>
                      </w:r>
                    </w:p>
                    <w:p w14:paraId="4E8C6620" w14:textId="6FB35F42" w:rsidR="00F40D27" w:rsidRPr="00F57DAC" w:rsidRDefault="00F40D27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6</w:t>
                      </w: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Floor</w:t>
                      </w:r>
                    </w:p>
                    <w:p w14:paraId="4F5A4E27" w14:textId="2E2F8CF7" w:rsidR="00F40D27" w:rsidRPr="00F57DAC" w:rsidRDefault="00F40D27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Kingsgate House</w:t>
                      </w:r>
                    </w:p>
                    <w:p w14:paraId="713FB406" w14:textId="70BDAB3B" w:rsidR="00F40D27" w:rsidRPr="00F57DAC" w:rsidRDefault="00F40D27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Wellington Rd N</w:t>
                      </w:r>
                    </w:p>
                    <w:p w14:paraId="375EE24B" w14:textId="7C40B3A6" w:rsidR="00F40D27" w:rsidRPr="00F57DAC" w:rsidRDefault="00F40D27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Stockport</w:t>
                      </w:r>
                    </w:p>
                    <w:p w14:paraId="5938D0F4" w14:textId="0D7A1761" w:rsidR="00F40D27" w:rsidRPr="00F57DAC" w:rsidRDefault="00F40D27" w:rsidP="001F745F">
                      <w:pP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SK</w:t>
                      </w:r>
                      <w:r w:rsidR="001F745F" w:rsidRPr="00F57DAC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1 1LW</w:t>
                      </w:r>
                    </w:p>
                  </w:txbxContent>
                </v:textbox>
              </v:shape>
            </w:pict>
          </mc:Fallback>
        </mc:AlternateContent>
      </w:r>
      <w:r w:rsidR="00D138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B1AF68" wp14:editId="59EFEAED">
                <wp:simplePos x="0" y="0"/>
                <wp:positionH relativeFrom="leftMargin">
                  <wp:align>right</wp:align>
                </wp:positionH>
                <wp:positionV relativeFrom="paragraph">
                  <wp:posOffset>3993152</wp:posOffset>
                </wp:positionV>
                <wp:extent cx="1333500" cy="1790700"/>
                <wp:effectExtent l="0" t="0" r="0" b="0"/>
                <wp:wrapNone/>
                <wp:docPr id="33" name="obj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79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3559" h="1813560">
                              <a:moveTo>
                                <a:pt x="539165" y="0"/>
                              </a:moveTo>
                              <a:lnTo>
                                <a:pt x="492350" y="7851"/>
                              </a:lnTo>
                              <a:lnTo>
                                <a:pt x="450213" y="27568"/>
                              </a:lnTo>
                              <a:lnTo>
                                <a:pt x="414462" y="57162"/>
                              </a:lnTo>
                              <a:lnTo>
                                <a:pt x="386810" y="94647"/>
                              </a:lnTo>
                              <a:lnTo>
                                <a:pt x="368964" y="138037"/>
                              </a:lnTo>
                              <a:lnTo>
                                <a:pt x="362676" y="185038"/>
                              </a:lnTo>
                              <a:lnTo>
                                <a:pt x="362635" y="725220"/>
                              </a:lnTo>
                              <a:lnTo>
                                <a:pt x="139" y="725220"/>
                              </a:lnTo>
                              <a:lnTo>
                                <a:pt x="0" y="906538"/>
                              </a:lnTo>
                              <a:lnTo>
                                <a:pt x="1256" y="954685"/>
                              </a:lnTo>
                              <a:lnTo>
                                <a:pt x="4984" y="1002178"/>
                              </a:lnTo>
                              <a:lnTo>
                                <a:pt x="11121" y="1048953"/>
                              </a:lnTo>
                              <a:lnTo>
                                <a:pt x="19605" y="1094949"/>
                              </a:lnTo>
                              <a:lnTo>
                                <a:pt x="30372" y="1140102"/>
                              </a:lnTo>
                              <a:lnTo>
                                <a:pt x="43359" y="1184350"/>
                              </a:lnTo>
                              <a:lnTo>
                                <a:pt x="58505" y="1227630"/>
                              </a:lnTo>
                              <a:lnTo>
                                <a:pt x="75747" y="1269880"/>
                              </a:lnTo>
                              <a:lnTo>
                                <a:pt x="95022" y="1311036"/>
                              </a:lnTo>
                              <a:lnTo>
                                <a:pt x="116266" y="1351037"/>
                              </a:lnTo>
                              <a:lnTo>
                                <a:pt x="139419" y="1389820"/>
                              </a:lnTo>
                              <a:lnTo>
                                <a:pt x="164417" y="1427321"/>
                              </a:lnTo>
                              <a:lnTo>
                                <a:pt x="191196" y="1463479"/>
                              </a:lnTo>
                              <a:lnTo>
                                <a:pt x="219696" y="1498230"/>
                              </a:lnTo>
                              <a:lnTo>
                                <a:pt x="249853" y="1531513"/>
                              </a:lnTo>
                              <a:lnTo>
                                <a:pt x="281604" y="1563263"/>
                              </a:lnTo>
                              <a:lnTo>
                                <a:pt x="314886" y="1593420"/>
                              </a:lnTo>
                              <a:lnTo>
                                <a:pt x="349638" y="1621919"/>
                              </a:lnTo>
                              <a:lnTo>
                                <a:pt x="385796" y="1648699"/>
                              </a:lnTo>
                              <a:lnTo>
                                <a:pt x="423298" y="1673696"/>
                              </a:lnTo>
                              <a:lnTo>
                                <a:pt x="462081" y="1696848"/>
                              </a:lnTo>
                              <a:lnTo>
                                <a:pt x="502083" y="1718093"/>
                              </a:lnTo>
                              <a:lnTo>
                                <a:pt x="543240" y="1737368"/>
                              </a:lnTo>
                              <a:lnTo>
                                <a:pt x="585491" y="1754609"/>
                              </a:lnTo>
                              <a:lnTo>
                                <a:pt x="628771" y="1769755"/>
                              </a:lnTo>
                              <a:lnTo>
                                <a:pt x="673020" y="1782743"/>
                              </a:lnTo>
                              <a:lnTo>
                                <a:pt x="718174" y="1793510"/>
                              </a:lnTo>
                              <a:lnTo>
                                <a:pt x="764171" y="1801993"/>
                              </a:lnTo>
                              <a:lnTo>
                                <a:pt x="810947" y="1808130"/>
                              </a:lnTo>
                              <a:lnTo>
                                <a:pt x="858441" y="1811858"/>
                              </a:lnTo>
                              <a:lnTo>
                                <a:pt x="906589" y="1813115"/>
                              </a:lnTo>
                              <a:lnTo>
                                <a:pt x="954737" y="1811858"/>
                              </a:lnTo>
                              <a:lnTo>
                                <a:pt x="1002231" y="1808130"/>
                              </a:lnTo>
                              <a:lnTo>
                                <a:pt x="1049007" y="1801993"/>
                              </a:lnTo>
                              <a:lnTo>
                                <a:pt x="1095004" y="1793510"/>
                              </a:lnTo>
                              <a:lnTo>
                                <a:pt x="1140158" y="1782743"/>
                              </a:lnTo>
                              <a:lnTo>
                                <a:pt x="1184407" y="1769755"/>
                              </a:lnTo>
                              <a:lnTo>
                                <a:pt x="1227687" y="1754609"/>
                              </a:lnTo>
                              <a:lnTo>
                                <a:pt x="1269938" y="1737368"/>
                              </a:lnTo>
                              <a:lnTo>
                                <a:pt x="1311095" y="1718093"/>
                              </a:lnTo>
                              <a:lnTo>
                                <a:pt x="1351097" y="1696848"/>
                              </a:lnTo>
                              <a:lnTo>
                                <a:pt x="1389880" y="1673696"/>
                              </a:lnTo>
                              <a:lnTo>
                                <a:pt x="1427382" y="1648699"/>
                              </a:lnTo>
                              <a:lnTo>
                                <a:pt x="1463540" y="1621919"/>
                              </a:lnTo>
                              <a:lnTo>
                                <a:pt x="1498292" y="1593420"/>
                              </a:lnTo>
                              <a:lnTo>
                                <a:pt x="1531574" y="1563263"/>
                              </a:lnTo>
                              <a:lnTo>
                                <a:pt x="1563325" y="1531513"/>
                              </a:lnTo>
                              <a:lnTo>
                                <a:pt x="1593482" y="1498230"/>
                              </a:lnTo>
                              <a:lnTo>
                                <a:pt x="1621982" y="1463479"/>
                              </a:lnTo>
                              <a:lnTo>
                                <a:pt x="1648761" y="1427321"/>
                              </a:lnTo>
                              <a:lnTo>
                                <a:pt x="1673759" y="1389820"/>
                              </a:lnTo>
                              <a:lnTo>
                                <a:pt x="1696912" y="1351037"/>
                              </a:lnTo>
                              <a:lnTo>
                                <a:pt x="1718156" y="1311036"/>
                              </a:lnTo>
                              <a:lnTo>
                                <a:pt x="1737431" y="1269880"/>
                              </a:lnTo>
                              <a:lnTo>
                                <a:pt x="1754673" y="1227630"/>
                              </a:lnTo>
                              <a:lnTo>
                                <a:pt x="1769819" y="1184350"/>
                              </a:lnTo>
                              <a:lnTo>
                                <a:pt x="1782806" y="1140102"/>
                              </a:lnTo>
                              <a:lnTo>
                                <a:pt x="1793573" y="1094949"/>
                              </a:lnTo>
                              <a:lnTo>
                                <a:pt x="1802057" y="1048953"/>
                              </a:lnTo>
                              <a:lnTo>
                                <a:pt x="1808194" y="1002178"/>
                              </a:lnTo>
                              <a:lnTo>
                                <a:pt x="1811922" y="954685"/>
                              </a:lnTo>
                              <a:lnTo>
                                <a:pt x="1813179" y="906538"/>
                              </a:lnTo>
                              <a:lnTo>
                                <a:pt x="1813153" y="543902"/>
                              </a:lnTo>
                              <a:lnTo>
                                <a:pt x="1450543" y="543902"/>
                              </a:lnTo>
                              <a:lnTo>
                                <a:pt x="1450543" y="185038"/>
                              </a:lnTo>
                              <a:lnTo>
                                <a:pt x="1087907" y="185038"/>
                              </a:lnTo>
                              <a:lnTo>
                                <a:pt x="1087418" y="181267"/>
                              </a:lnTo>
                              <a:lnTo>
                                <a:pt x="725271" y="181267"/>
                              </a:lnTo>
                              <a:lnTo>
                                <a:pt x="718591" y="132335"/>
                              </a:lnTo>
                              <a:lnTo>
                                <a:pt x="699760" y="88475"/>
                              </a:lnTo>
                              <a:lnTo>
                                <a:pt x="670590" y="51500"/>
                              </a:lnTo>
                              <a:lnTo>
                                <a:pt x="632892" y="23220"/>
                              </a:lnTo>
                              <a:lnTo>
                                <a:pt x="588480" y="5450"/>
                              </a:lnTo>
                              <a:lnTo>
                                <a:pt x="539165" y="0"/>
                              </a:lnTo>
                              <a:close/>
                            </a:path>
                            <a:path w="1813559" h="1813560">
                              <a:moveTo>
                                <a:pt x="181317" y="543902"/>
                              </a:moveTo>
                              <a:lnTo>
                                <a:pt x="133116" y="550379"/>
                              </a:lnTo>
                              <a:lnTo>
                                <a:pt x="89803" y="568658"/>
                              </a:lnTo>
                              <a:lnTo>
                                <a:pt x="53106" y="597009"/>
                              </a:lnTo>
                              <a:lnTo>
                                <a:pt x="24755" y="633706"/>
                              </a:lnTo>
                              <a:lnTo>
                                <a:pt x="6476" y="677019"/>
                              </a:lnTo>
                              <a:lnTo>
                                <a:pt x="0" y="725220"/>
                              </a:lnTo>
                              <a:lnTo>
                                <a:pt x="362635" y="725220"/>
                              </a:lnTo>
                              <a:lnTo>
                                <a:pt x="356158" y="677019"/>
                              </a:lnTo>
                              <a:lnTo>
                                <a:pt x="337880" y="633706"/>
                              </a:lnTo>
                              <a:lnTo>
                                <a:pt x="309529" y="597009"/>
                              </a:lnTo>
                              <a:lnTo>
                                <a:pt x="272832" y="568658"/>
                              </a:lnTo>
                              <a:lnTo>
                                <a:pt x="229519" y="550379"/>
                              </a:lnTo>
                              <a:lnTo>
                                <a:pt x="181317" y="543902"/>
                              </a:lnTo>
                              <a:close/>
                            </a:path>
                            <a:path w="1813559" h="1813560">
                              <a:moveTo>
                                <a:pt x="1631835" y="362584"/>
                              </a:moveTo>
                              <a:lnTo>
                                <a:pt x="1583644" y="369061"/>
                              </a:lnTo>
                              <a:lnTo>
                                <a:pt x="1540338" y="387340"/>
                              </a:lnTo>
                              <a:lnTo>
                                <a:pt x="1503646" y="415691"/>
                              </a:lnTo>
                              <a:lnTo>
                                <a:pt x="1475297" y="452388"/>
                              </a:lnTo>
                              <a:lnTo>
                                <a:pt x="1457019" y="495701"/>
                              </a:lnTo>
                              <a:lnTo>
                                <a:pt x="1450543" y="543902"/>
                              </a:lnTo>
                              <a:lnTo>
                                <a:pt x="1813153" y="543902"/>
                              </a:lnTo>
                              <a:lnTo>
                                <a:pt x="1806677" y="495701"/>
                              </a:lnTo>
                              <a:lnTo>
                                <a:pt x="1788401" y="452388"/>
                              </a:lnTo>
                              <a:lnTo>
                                <a:pt x="1760051" y="415691"/>
                              </a:lnTo>
                              <a:lnTo>
                                <a:pt x="1723356" y="387340"/>
                              </a:lnTo>
                              <a:lnTo>
                                <a:pt x="1680041" y="369061"/>
                              </a:lnTo>
                              <a:lnTo>
                                <a:pt x="1631835" y="362584"/>
                              </a:lnTo>
                              <a:close/>
                            </a:path>
                            <a:path w="1813559" h="1813560">
                              <a:moveTo>
                                <a:pt x="1274318" y="25"/>
                              </a:moveTo>
                              <a:lnTo>
                                <a:pt x="1224936" y="5400"/>
                              </a:lnTo>
                              <a:lnTo>
                                <a:pt x="1180455" y="23132"/>
                              </a:lnTo>
                              <a:lnTo>
                                <a:pt x="1142693" y="51403"/>
                              </a:lnTo>
                              <a:lnTo>
                                <a:pt x="1113469" y="88394"/>
                              </a:lnTo>
                              <a:lnTo>
                                <a:pt x="1094594" y="132335"/>
                              </a:lnTo>
                              <a:lnTo>
                                <a:pt x="1088008" y="180530"/>
                              </a:lnTo>
                              <a:lnTo>
                                <a:pt x="1087907" y="185038"/>
                              </a:lnTo>
                              <a:lnTo>
                                <a:pt x="1450543" y="185038"/>
                              </a:lnTo>
                              <a:lnTo>
                                <a:pt x="1444348" y="137218"/>
                              </a:lnTo>
                              <a:lnTo>
                                <a:pt x="1426803" y="93765"/>
                              </a:lnTo>
                              <a:lnTo>
                                <a:pt x="1399468" y="56499"/>
                              </a:lnTo>
                              <a:lnTo>
                                <a:pt x="1363902" y="27240"/>
                              </a:lnTo>
                              <a:lnTo>
                                <a:pt x="1321666" y="7808"/>
                              </a:lnTo>
                              <a:lnTo>
                                <a:pt x="1274318" y="25"/>
                              </a:lnTo>
                              <a:close/>
                            </a:path>
                            <a:path w="1813559" h="1813560">
                              <a:moveTo>
                                <a:pt x="911694" y="25"/>
                              </a:moveTo>
                              <a:lnTo>
                                <a:pt x="862308" y="5400"/>
                              </a:lnTo>
                              <a:lnTo>
                                <a:pt x="817823" y="23132"/>
                              </a:lnTo>
                              <a:lnTo>
                                <a:pt x="780059" y="51403"/>
                              </a:lnTo>
                              <a:lnTo>
                                <a:pt x="750833" y="88394"/>
                              </a:lnTo>
                              <a:lnTo>
                                <a:pt x="731958" y="132335"/>
                              </a:lnTo>
                              <a:lnTo>
                                <a:pt x="725271" y="181267"/>
                              </a:lnTo>
                              <a:lnTo>
                                <a:pt x="1087418" y="181267"/>
                              </a:lnTo>
                              <a:lnTo>
                                <a:pt x="1081712" y="137218"/>
                              </a:lnTo>
                              <a:lnTo>
                                <a:pt x="1064168" y="93765"/>
                              </a:lnTo>
                              <a:lnTo>
                                <a:pt x="1036834" y="56499"/>
                              </a:lnTo>
                              <a:lnTo>
                                <a:pt x="1001270" y="27240"/>
                              </a:lnTo>
                              <a:lnTo>
                                <a:pt x="959037" y="7808"/>
                              </a:lnTo>
                              <a:lnTo>
                                <a:pt x="911694" y="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F988" id="object 28" o:spid="_x0000_s1026" style="position:absolute;margin-left:53.8pt;margin-top:314.4pt;width:105pt;height:141pt;z-index:2516797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813559,181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" path="m539165,l492350,7851,450213,27568,414462,57162,386810,94647r-17846,43390l362676,185038r-41,540182l139,725220,,906538r1256,48147l4984,1002178r6137,46775l19605,1094949r10767,45153l43359,1184350r15146,43280l75747,1269880r19275,41156l116266,1351037r23153,38783l164417,1427321r26779,36158l219696,1498230r30157,33283l281604,1563263r33282,30157l349638,1621919r36158,26780l423298,1673696r38783,23152l502083,1718093r41157,19275l585491,1754609r43280,15146l673020,1782743r45154,10767l764171,1801993r46776,6137l858441,1811858r48148,1257l954737,1811858r47494,-3728l1049007,1801993r45997,-8483l1140158,1782743r44249,-12988l1227687,1754609r42251,-17241l1311095,1718093r40002,-21245l1389880,1673696r37502,-24997l1463540,1621919r34752,-28499l1531574,1563263r31751,-31750l1593482,1498230r28500,-34751l1648761,1427321r24998,-37501l1696912,1351037r21244,-40001l1737431,1269880r17242,-42250l1769819,1184350r12987,-44248l1793573,1094949r8484,-45996l1808194,1002178r3728,-47493l1813179,906538r-26,-362636l1450543,543902r,-358864l1087907,185038r-489,-3771l725271,181267r-6680,-48932l699760,88475,670590,51500,632892,23220,588480,5450,539165,xem181317,543902r-48201,6477l89803,568658,53106,597009,24755,633706,6476,677019,,725220r362635,l356158,677019,337880,633706,309529,597009,272832,568658,229519,550379r-48202,-6477xem1631835,362584r-48191,6477l1540338,387340r-36692,28351l1475297,452388r-18278,43313l1450543,543902r362610,l1806677,495701r-18276,-43313l1760051,415691r-36695,-28351l1680041,369061r-48206,-6477xem1274318,25r-49382,5375l1180455,23132r-37762,28271l1113469,88394r-18875,43941l1088008,180530r-101,4508l1450543,185038r-6195,-47820l1426803,93765,1399468,56499,1363902,27240,1321666,7808,1274318,25xem911694,25l862308,5400,817823,23132,780059,51403,750833,88394r-18875,43941l725271,181267r362147,l1081712,137218,1064168,93765,1036834,56499,1001270,27240,959037,7808,911694,25xe" fillcolor="#f7cab6 [1301]" stroked="f">
                <v:path arrowok="t"/>
                <w10:wrap anchorx="margin"/>
              </v:shape>
            </w:pict>
          </mc:Fallback>
        </mc:AlternateContent>
      </w:r>
      <w:r w:rsidR="00F40D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4CAC93" wp14:editId="089811C4">
                <wp:simplePos x="0" y="0"/>
                <wp:positionH relativeFrom="column">
                  <wp:posOffset>-887362</wp:posOffset>
                </wp:positionH>
                <wp:positionV relativeFrom="paragraph">
                  <wp:posOffset>5958901</wp:posOffset>
                </wp:positionV>
                <wp:extent cx="10962967" cy="19665"/>
                <wp:effectExtent l="0" t="0" r="2921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62967" cy="196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39176" id="Straight Connector 3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85pt,469.2pt" to="793.4pt,4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A62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6664A" wp14:editId="03961306">
                <wp:simplePos x="0" y="0"/>
                <wp:positionH relativeFrom="column">
                  <wp:posOffset>7273413</wp:posOffset>
                </wp:positionH>
                <wp:positionV relativeFrom="paragraph">
                  <wp:posOffset>6017895</wp:posOffset>
                </wp:positionV>
                <wp:extent cx="2614848" cy="8007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848" cy="8007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1AA77" w14:textId="3925F280" w:rsidR="00C31A8E" w:rsidRDefault="00C31A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4DB68" wp14:editId="51EF19B1">
                                  <wp:extent cx="1710690" cy="652789"/>
                                  <wp:effectExtent l="0" t="0" r="3810" b="0"/>
                                  <wp:docPr id="20" name="object 20" descr="Graphical user interface, tex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object 20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731" cy="673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664A" id="Text Box 21" o:spid="_x0000_s1031" type="#_x0000_t202" style="position:absolute;left:0;text-align:left;margin-left:572.7pt;margin-top:473.85pt;width:205.9pt;height:6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" fillcolor="#eb7d4a [3205]" stroked="f" strokeweight=".5pt">
                <v:textbox>
                  <w:txbxContent>
                    <w:p w14:paraId="78C1AA77" w14:textId="3925F280" w:rsidR="00C31A8E" w:rsidRDefault="00C31A8E">
                      <w:r>
                        <w:rPr>
                          <w:noProof/>
                        </w:rPr>
                        <w:drawing>
                          <wp:inline distT="0" distB="0" distL="0" distR="0" wp14:anchorId="7FD4DB68" wp14:editId="51EF19B1">
                            <wp:extent cx="1710690" cy="652789"/>
                            <wp:effectExtent l="0" t="0" r="3810" b="0"/>
                            <wp:docPr id="20" name="object 20" descr="Graphical user interface, tex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object 20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731" cy="673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62B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DA7C0" wp14:editId="3A5BCD00">
                <wp:simplePos x="0" y="0"/>
                <wp:positionH relativeFrom="column">
                  <wp:posOffset>5556865</wp:posOffset>
                </wp:positionH>
                <wp:positionV relativeFrom="paragraph">
                  <wp:posOffset>6189468</wp:posOffset>
                </wp:positionV>
                <wp:extent cx="1990090" cy="67305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67305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A9840" w14:textId="6EBAF008" w:rsidR="00C31A8E" w:rsidRDefault="00C31A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75806" wp14:editId="09D31BC4">
                                  <wp:extent cx="1744980" cy="554603"/>
                                  <wp:effectExtent l="0" t="0" r="7620" b="0"/>
                                  <wp:docPr id="19" name="object 19" descr="Tex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ject 19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6410" cy="583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DA7C0" id="Text Box 17" o:spid="_x0000_s1032" type="#_x0000_t202" style="position:absolute;left:0;text-align:left;margin-left:437.55pt;margin-top:487.35pt;width:156.7pt;height: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" fillcolor="#eb7d4a [3205]" stroked="f" strokeweight=".5pt">
                <v:textbox>
                  <w:txbxContent>
                    <w:p w14:paraId="64DA9840" w14:textId="6EBAF008" w:rsidR="00C31A8E" w:rsidRDefault="00C31A8E">
                      <w:r>
                        <w:rPr>
                          <w:noProof/>
                        </w:rPr>
                        <w:drawing>
                          <wp:inline distT="0" distB="0" distL="0" distR="0" wp14:anchorId="14975806" wp14:editId="09D31BC4">
                            <wp:extent cx="1744980" cy="554603"/>
                            <wp:effectExtent l="0" t="0" r="7620" b="0"/>
                            <wp:docPr id="19" name="object 19" descr="Tex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ject 19" descr="Text&#10;&#10;Description automatically generated"/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6410" cy="583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62B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38C5F" wp14:editId="1B12FC5B">
                <wp:simplePos x="0" y="0"/>
                <wp:positionH relativeFrom="column">
                  <wp:posOffset>3162341</wp:posOffset>
                </wp:positionH>
                <wp:positionV relativeFrom="paragraph">
                  <wp:posOffset>6197784</wp:posOffset>
                </wp:positionV>
                <wp:extent cx="2039579" cy="59485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579" cy="59485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54532" w14:textId="4F0425C9" w:rsidR="00C31A8E" w:rsidRDefault="00C31A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A6A61" wp14:editId="1CD5A10C">
                                  <wp:extent cx="1522730" cy="474559"/>
                                  <wp:effectExtent l="0" t="0" r="1270" b="1905"/>
                                  <wp:docPr id="18" name="object 18" descr="A picture containing text, clipar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object 18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111" cy="480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8C5F" id="Text Box 22" o:spid="_x0000_s1033" type="#_x0000_t202" style="position:absolute;left:0;text-align:left;margin-left:249pt;margin-top:488pt;width:160.6pt;height:4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" fillcolor="#eb7d4a [3205]" stroked="f" strokeweight=".5pt">
                <v:textbox>
                  <w:txbxContent>
                    <w:p w14:paraId="5EE54532" w14:textId="4F0425C9" w:rsidR="00C31A8E" w:rsidRDefault="00C31A8E">
                      <w:r>
                        <w:rPr>
                          <w:noProof/>
                        </w:rPr>
                        <w:drawing>
                          <wp:inline distT="0" distB="0" distL="0" distR="0" wp14:anchorId="6D2A6A61" wp14:editId="1CD5A10C">
                            <wp:extent cx="1522730" cy="474559"/>
                            <wp:effectExtent l="0" t="0" r="1270" b="1905"/>
                            <wp:docPr id="18" name="object 18" descr="A picture containing text, clipar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object 18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111" cy="480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62B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3AF7AD" wp14:editId="58F79744">
                <wp:simplePos x="0" y="0"/>
                <wp:positionH relativeFrom="column">
                  <wp:posOffset>-484177</wp:posOffset>
                </wp:positionH>
                <wp:positionV relativeFrom="paragraph">
                  <wp:posOffset>6051959</wp:posOffset>
                </wp:positionV>
                <wp:extent cx="1720215" cy="702658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70265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A29E1" w14:textId="1BF54EC4" w:rsidR="00C31A8E" w:rsidRPr="00DA62B2" w:rsidRDefault="00C31A8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A62B2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ingeus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F7AD" id="Text Box 25" o:spid="_x0000_s1034" type="#_x0000_t202" style="position:absolute;left:0;text-align:left;margin-left:-38.1pt;margin-top:476.55pt;width:135.45pt;height:5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" fillcolor="#eb7d4a [3205]" stroked="f" strokeweight=".5pt">
                <v:textbox>
                  <w:txbxContent>
                    <w:p w14:paraId="680A29E1" w14:textId="1BF54EC4" w:rsidR="00C31A8E" w:rsidRPr="00DA62B2" w:rsidRDefault="00C31A8E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A62B2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ingeus</w:t>
                      </w:r>
                    </w:p>
                  </w:txbxContent>
                </v:textbox>
              </v:shape>
            </w:pict>
          </mc:Fallback>
        </mc:AlternateContent>
      </w:r>
      <w:r w:rsidR="00DA62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DCC3A" wp14:editId="458524D7">
                <wp:simplePos x="0" y="0"/>
                <wp:positionH relativeFrom="column">
                  <wp:posOffset>1265678</wp:posOffset>
                </wp:positionH>
                <wp:positionV relativeFrom="paragraph">
                  <wp:posOffset>6164847</wp:posOffset>
                </wp:positionV>
                <wp:extent cx="1700981" cy="742315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981" cy="7423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3065D" w14:textId="464ED642" w:rsidR="00C31A8E" w:rsidRDefault="00C31A8E">
                            <w:r w:rsidRPr="00C31A8E">
                              <w:rPr>
                                <w:noProof/>
                              </w:rPr>
                              <w:drawing>
                                <wp:inline distT="0" distB="0" distL="0" distR="0" wp14:anchorId="2BB88A52" wp14:editId="60BC8EC2">
                                  <wp:extent cx="1450074" cy="516176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346" cy="521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CC3A" id="Text Box 23" o:spid="_x0000_s1035" type="#_x0000_t202" style="position:absolute;left:0;text-align:left;margin-left:99.65pt;margin-top:485.4pt;width:133.95pt;height:5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" fillcolor="#eb7d4a [3205]" stroked="f" strokeweight=".5pt">
                <v:textbox>
                  <w:txbxContent>
                    <w:p w14:paraId="5863065D" w14:textId="464ED642" w:rsidR="00C31A8E" w:rsidRDefault="00C31A8E">
                      <w:r w:rsidRPr="00C31A8E">
                        <w:rPr>
                          <w:noProof/>
                        </w:rPr>
                        <w:drawing>
                          <wp:inline distT="0" distB="0" distL="0" distR="0" wp14:anchorId="2BB88A52" wp14:editId="60BC8EC2">
                            <wp:extent cx="1450074" cy="516176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346" cy="521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D0B8F" w:rsidRPr="00C76365" w:rsidSect="00C76365">
      <w:pgSz w:w="16838" w:h="11906" w:orient="landscape" w:code="9"/>
      <w:pgMar w:top="720" w:right="1080" w:bottom="288" w:left="108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B05A7" w14:textId="77777777" w:rsidR="00D74158" w:rsidRDefault="00D74158" w:rsidP="0010090C">
      <w:r>
        <w:separator/>
      </w:r>
    </w:p>
  </w:endnote>
  <w:endnote w:type="continuationSeparator" w:id="0">
    <w:p w14:paraId="1274D5E9" w14:textId="77777777" w:rsidR="00D74158" w:rsidRDefault="00D74158" w:rsidP="0010090C">
      <w:r>
        <w:continuationSeparator/>
      </w:r>
    </w:p>
  </w:endnote>
  <w:endnote w:type="continuationNotice" w:id="1">
    <w:p w14:paraId="35D6E50E" w14:textId="77777777" w:rsidR="00D74158" w:rsidRDefault="00D741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lfax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E613D" w14:textId="77777777" w:rsidR="00D74158" w:rsidRDefault="00D74158" w:rsidP="0010090C">
      <w:r>
        <w:separator/>
      </w:r>
    </w:p>
  </w:footnote>
  <w:footnote w:type="continuationSeparator" w:id="0">
    <w:p w14:paraId="1F7929DB" w14:textId="77777777" w:rsidR="00D74158" w:rsidRDefault="00D74158" w:rsidP="0010090C">
      <w:r>
        <w:continuationSeparator/>
      </w:r>
    </w:p>
  </w:footnote>
  <w:footnote w:type="continuationNotice" w:id="1">
    <w:p w14:paraId="00452435" w14:textId="77777777" w:rsidR="00D74158" w:rsidRDefault="00D7415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8E"/>
    <w:rsid w:val="00024025"/>
    <w:rsid w:val="000319B8"/>
    <w:rsid w:val="00040A44"/>
    <w:rsid w:val="00092C7E"/>
    <w:rsid w:val="000E1561"/>
    <w:rsid w:val="0010090C"/>
    <w:rsid w:val="00156BE4"/>
    <w:rsid w:val="001747FE"/>
    <w:rsid w:val="001D0CBA"/>
    <w:rsid w:val="001E3AAD"/>
    <w:rsid w:val="001E755D"/>
    <w:rsid w:val="001F745F"/>
    <w:rsid w:val="00212244"/>
    <w:rsid w:val="00247AF7"/>
    <w:rsid w:val="00283F5C"/>
    <w:rsid w:val="00286146"/>
    <w:rsid w:val="002B125E"/>
    <w:rsid w:val="00320A2E"/>
    <w:rsid w:val="00364453"/>
    <w:rsid w:val="003C0805"/>
    <w:rsid w:val="003D0B8F"/>
    <w:rsid w:val="00404D14"/>
    <w:rsid w:val="00437544"/>
    <w:rsid w:val="00456D90"/>
    <w:rsid w:val="004D47F4"/>
    <w:rsid w:val="00511E47"/>
    <w:rsid w:val="0051462D"/>
    <w:rsid w:val="00557217"/>
    <w:rsid w:val="005616FB"/>
    <w:rsid w:val="00571585"/>
    <w:rsid w:val="005733A4"/>
    <w:rsid w:val="005B1C7C"/>
    <w:rsid w:val="005B2323"/>
    <w:rsid w:val="005D4B21"/>
    <w:rsid w:val="005E2FEB"/>
    <w:rsid w:val="0062795B"/>
    <w:rsid w:val="00674F8C"/>
    <w:rsid w:val="006A2525"/>
    <w:rsid w:val="006C6D4A"/>
    <w:rsid w:val="006D0E83"/>
    <w:rsid w:val="006E2190"/>
    <w:rsid w:val="006F4A87"/>
    <w:rsid w:val="007004BD"/>
    <w:rsid w:val="00701D84"/>
    <w:rsid w:val="00754A95"/>
    <w:rsid w:val="00762996"/>
    <w:rsid w:val="00763D55"/>
    <w:rsid w:val="00764293"/>
    <w:rsid w:val="007644F2"/>
    <w:rsid w:val="007C59B4"/>
    <w:rsid w:val="007E3AE8"/>
    <w:rsid w:val="00815071"/>
    <w:rsid w:val="00840F6F"/>
    <w:rsid w:val="00862549"/>
    <w:rsid w:val="00895B2D"/>
    <w:rsid w:val="00897C2E"/>
    <w:rsid w:val="008B138A"/>
    <w:rsid w:val="008B3920"/>
    <w:rsid w:val="008D3301"/>
    <w:rsid w:val="008D5667"/>
    <w:rsid w:val="009272DA"/>
    <w:rsid w:val="00942404"/>
    <w:rsid w:val="00967BFA"/>
    <w:rsid w:val="009A58E2"/>
    <w:rsid w:val="00A10784"/>
    <w:rsid w:val="00A21AD3"/>
    <w:rsid w:val="00A22D03"/>
    <w:rsid w:val="00A4188E"/>
    <w:rsid w:val="00A506B5"/>
    <w:rsid w:val="00A71B25"/>
    <w:rsid w:val="00A72576"/>
    <w:rsid w:val="00A95464"/>
    <w:rsid w:val="00AF42B8"/>
    <w:rsid w:val="00AF6532"/>
    <w:rsid w:val="00B13B86"/>
    <w:rsid w:val="00B30004"/>
    <w:rsid w:val="00B4002C"/>
    <w:rsid w:val="00B531F4"/>
    <w:rsid w:val="00B71491"/>
    <w:rsid w:val="00B94BC9"/>
    <w:rsid w:val="00BB103F"/>
    <w:rsid w:val="00BD77C5"/>
    <w:rsid w:val="00BF5FEF"/>
    <w:rsid w:val="00C31A8E"/>
    <w:rsid w:val="00C31E01"/>
    <w:rsid w:val="00C52D40"/>
    <w:rsid w:val="00C76365"/>
    <w:rsid w:val="00CA25FE"/>
    <w:rsid w:val="00CA4DEF"/>
    <w:rsid w:val="00CB6244"/>
    <w:rsid w:val="00CC41DB"/>
    <w:rsid w:val="00CE1C46"/>
    <w:rsid w:val="00D020CE"/>
    <w:rsid w:val="00D138EB"/>
    <w:rsid w:val="00D16F32"/>
    <w:rsid w:val="00D5682F"/>
    <w:rsid w:val="00D74158"/>
    <w:rsid w:val="00DA62B2"/>
    <w:rsid w:val="00E405EE"/>
    <w:rsid w:val="00EA769C"/>
    <w:rsid w:val="00ED577D"/>
    <w:rsid w:val="00ED6F3D"/>
    <w:rsid w:val="00F13036"/>
    <w:rsid w:val="00F40D27"/>
    <w:rsid w:val="00F51DBD"/>
    <w:rsid w:val="00F57DAC"/>
    <w:rsid w:val="00F77243"/>
    <w:rsid w:val="00FD2CC6"/>
    <w:rsid w:val="00FE62BA"/>
    <w:rsid w:val="27CD40A5"/>
    <w:rsid w:val="2E0DBE3F"/>
    <w:rsid w:val="7D27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BD8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2"/>
        <w:szCs w:val="3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9B8"/>
  </w:style>
  <w:style w:type="paragraph" w:styleId="Heading1">
    <w:name w:val="heading 1"/>
    <w:basedOn w:val="Normal"/>
    <w:next w:val="Normal"/>
    <w:link w:val="Heading1Char"/>
    <w:uiPriority w:val="9"/>
    <w:qFormat/>
    <w:rsid w:val="00895B2D"/>
    <w:pPr>
      <w:outlineLvl w:val="0"/>
    </w:pPr>
    <w:rPr>
      <w:b/>
      <w:bCs/>
      <w:color w:val="D74734" w:themeColor="accent1"/>
      <w:spacing w:val="40"/>
      <w:sz w:val="104"/>
      <w:szCs w:val="10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95B2D"/>
    <w:rPr>
      <w:rFonts w:asciiTheme="majorHAnsi" w:hAnsiTheme="majorHAnsi"/>
      <w:caps/>
      <w:color w:val="62B1BF" w:themeColor="accent3"/>
      <w:spacing w:val="50"/>
      <w:kern w:val="44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95B2D"/>
    <w:rPr>
      <w:rFonts w:asciiTheme="majorHAnsi" w:hAnsiTheme="majorHAnsi"/>
      <w:caps/>
      <w:color w:val="62B1BF" w:themeColor="accent3"/>
      <w:spacing w:val="50"/>
      <w:kern w:val="44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B2D"/>
    <w:rPr>
      <w:rFonts w:asciiTheme="majorHAnsi" w:hAnsiTheme="majorHAnsi"/>
      <w:spacing w:val="20"/>
    </w:rPr>
  </w:style>
  <w:style w:type="character" w:customStyle="1" w:styleId="SubtitleChar">
    <w:name w:val="Subtitle Char"/>
    <w:basedOn w:val="DefaultParagraphFont"/>
    <w:link w:val="Subtitle"/>
    <w:uiPriority w:val="11"/>
    <w:rsid w:val="00895B2D"/>
    <w:rPr>
      <w:rFonts w:asciiTheme="majorHAnsi" w:hAnsiTheme="majorHAnsi"/>
      <w:spacing w:val="20"/>
    </w:rPr>
  </w:style>
  <w:style w:type="paragraph" w:customStyle="1" w:styleId="Presentername">
    <w:name w:val="Presenter name"/>
    <w:basedOn w:val="Normal"/>
    <w:uiPriority w:val="99"/>
    <w:qFormat/>
    <w:rsid w:val="00156BE4"/>
    <w:pPr>
      <w:spacing w:before="120"/>
      <w:contextualSpacing/>
      <w:jc w:val="left"/>
    </w:pPr>
    <w:rPr>
      <w:spacing w:val="30"/>
      <w:sz w:val="24"/>
      <w:szCs w:val="24"/>
    </w:rPr>
  </w:style>
  <w:style w:type="paragraph" w:customStyle="1" w:styleId="Dateleft">
    <w:name w:val="Date left"/>
    <w:basedOn w:val="Normal"/>
    <w:next w:val="Normal"/>
    <w:uiPriority w:val="99"/>
    <w:qFormat/>
    <w:rsid w:val="00895B2D"/>
    <w:pPr>
      <w:framePr w:wrap="around" w:hAnchor="text"/>
      <w:spacing w:before="120"/>
      <w:jc w:val="left"/>
    </w:pPr>
    <w:rPr>
      <w:caps/>
      <w:spacing w:val="30"/>
      <w:sz w:val="24"/>
    </w:rPr>
  </w:style>
  <w:style w:type="character" w:styleId="PlaceholderText">
    <w:name w:val="Placeholder Text"/>
    <w:basedOn w:val="DefaultParagraphFont"/>
    <w:uiPriority w:val="99"/>
    <w:semiHidden/>
    <w:rsid w:val="0036445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95B2D"/>
    <w:rPr>
      <w:b/>
      <w:bCs/>
      <w:color w:val="D74734" w:themeColor="accent1"/>
      <w:spacing w:val="40"/>
      <w:sz w:val="104"/>
      <w:szCs w:val="104"/>
    </w:rPr>
  </w:style>
  <w:style w:type="paragraph" w:styleId="NoSpacing">
    <w:name w:val="No Spacing"/>
    <w:uiPriority w:val="1"/>
    <w:semiHidden/>
    <w:rsid w:val="00557217"/>
  </w:style>
  <w:style w:type="character" w:styleId="Emphasis">
    <w:name w:val="Emphasis"/>
    <w:basedOn w:val="DefaultParagraphFont"/>
    <w:uiPriority w:val="20"/>
    <w:semiHidden/>
    <w:rsid w:val="00557217"/>
    <w:rPr>
      <w:i/>
      <w:iCs/>
    </w:rPr>
  </w:style>
  <w:style w:type="paragraph" w:styleId="Header">
    <w:name w:val="header"/>
    <w:basedOn w:val="Normal"/>
    <w:link w:val="HeaderChar"/>
    <w:uiPriority w:val="99"/>
    <w:semiHidden/>
    <w:rsid w:val="001009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4B21"/>
  </w:style>
  <w:style w:type="paragraph" w:styleId="Footer">
    <w:name w:val="footer"/>
    <w:basedOn w:val="Normal"/>
    <w:link w:val="FooterChar"/>
    <w:uiPriority w:val="99"/>
    <w:semiHidden/>
    <w:rsid w:val="001009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4B21"/>
  </w:style>
  <w:style w:type="paragraph" w:customStyle="1" w:styleId="Default">
    <w:name w:val="Default"/>
    <w:rsid w:val="006A2525"/>
    <w:pPr>
      <w:autoSpaceDE w:val="0"/>
      <w:autoSpaceDN w:val="0"/>
      <w:adjustRightInd w:val="0"/>
      <w:jc w:val="left"/>
    </w:pPr>
    <w:rPr>
      <w:rFonts w:ascii="Colfax" w:hAnsi="Colfax" w:cs="Colfax"/>
      <w:color w:val="000000"/>
      <w:sz w:val="24"/>
      <w:szCs w:val="24"/>
      <w:lang w:val="en-GB"/>
    </w:rPr>
  </w:style>
  <w:style w:type="character" w:customStyle="1" w:styleId="A0">
    <w:name w:val="A0"/>
    <w:uiPriority w:val="99"/>
    <w:rsid w:val="006A2525"/>
    <w:rPr>
      <w:rFonts w:cs="Colfax"/>
      <w:b/>
      <w:bCs/>
      <w:color w:val="000000"/>
      <w:sz w:val="80"/>
      <w:szCs w:val="80"/>
    </w:rPr>
  </w:style>
  <w:style w:type="character" w:customStyle="1" w:styleId="A2">
    <w:name w:val="A2"/>
    <w:uiPriority w:val="99"/>
    <w:rsid w:val="001D0CBA"/>
    <w:rPr>
      <w:rFonts w:cs="Colfax"/>
      <w:b/>
      <w:bCs/>
      <w:color w:val="000000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0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arsonage\AppData\Local\Microsoft\Office\16.0\DTS\en-GB%7b366E5618-2BEA-44B8-8471-B54F19E24D0F%7d\%7b31CCB2FB-FE3B-4C4D-AE88-9399B5D9747C%7dtf78500733_win32.dotx" TargetMode="External"/></Relationships>
</file>

<file path=word/theme/theme1.xml><?xml version="1.0" encoding="utf-8"?>
<a:theme xmlns:a="http://schemas.openxmlformats.org/drawingml/2006/main" name="Office Theme">
  <a:themeElements>
    <a:clrScheme name="Custom 2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74734"/>
      </a:accent1>
      <a:accent2>
        <a:srgbClr val="EB7D4A"/>
      </a:accent2>
      <a:accent3>
        <a:srgbClr val="62B1BF"/>
      </a:accent3>
      <a:accent4>
        <a:srgbClr val="CFEDF6"/>
      </a:accent4>
      <a:accent5>
        <a:srgbClr val="DA5644"/>
      </a:accent5>
      <a:accent6>
        <a:srgbClr val="EAC3B0"/>
      </a:accent6>
      <a:hlink>
        <a:srgbClr val="E17E6A"/>
      </a:hlink>
      <a:folHlink>
        <a:srgbClr val="583F5E"/>
      </a:folHlink>
    </a:clrScheme>
    <a:fontScheme name="Custom 87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E98116-8C15-462D-BB1D-ADB7C5C5E31C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1E01A95-2C44-4BF4-8D66-D03DF9195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FC77A2-8107-46B7-B11B-B3BA61EA5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{31CCB2FB-FE3B-4C4D-AE88-9399B5D9747C}tf78500733_win32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2023-03-17T11:41:00Z</dcterms:created>
  <dcterms:modified xsi:type="dcterms:W3CDTF">2023-03-24T12:11:00Z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03429321-b149-4a39-bd49-743598a7657b_Enabled">
    <vt:lpwstr>true</vt:lpwstr>
  </property>
  <property fmtid="{D5CDD505-2E9C-101B-9397-08002B2CF9AE}" pid="4" name="MSIP_Label_03429321-b149-4a39-bd49-743598a7657b_SetDate">
    <vt:lpwstr>2023-03-17T11:41:15Z</vt:lpwstr>
  </property>
  <property fmtid="{D5CDD505-2E9C-101B-9397-08002B2CF9AE}" pid="5" name="MSIP_Label_03429321-b149-4a39-bd49-743598a7657b_Method">
    <vt:lpwstr>Standard</vt:lpwstr>
  </property>
  <property fmtid="{D5CDD505-2E9C-101B-9397-08002B2CF9AE}" pid="6" name="MSIP_Label_03429321-b149-4a39-bd49-743598a7657b_Name">
    <vt:lpwstr>Internal</vt:lpwstr>
  </property>
  <property fmtid="{D5CDD505-2E9C-101B-9397-08002B2CF9AE}" pid="7" name="MSIP_Label_03429321-b149-4a39-bd49-743598a7657b_SiteId">
    <vt:lpwstr>5090ac83-b577-4b0b-9a7d-be03f24a6c0c</vt:lpwstr>
  </property>
  <property fmtid="{D5CDD505-2E9C-101B-9397-08002B2CF9AE}" pid="8" name="MSIP_Label_03429321-b149-4a39-bd49-743598a7657b_ActionId">
    <vt:lpwstr>6faa0d36-1be7-4d6b-a668-529e11ffe106</vt:lpwstr>
  </property>
  <property fmtid="{D5CDD505-2E9C-101B-9397-08002B2CF9AE}" pid="9" name="MSIP_Label_03429321-b149-4a39-bd49-743598a7657b_ContentBits">
    <vt:lpwstr>0</vt:lpwstr>
  </property>
</Properties>
</file>